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695B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7799A64"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F24C82A" w14:textId="746EABDC" w:rsidR="0041520B" w:rsidRPr="00A5189C" w:rsidRDefault="0004593B" w:rsidP="006C314E">
      <w:pPr>
        <w:pStyle w:val="NoSpacing"/>
        <w:spacing w:before="80"/>
        <w:jc w:val="both"/>
        <w:rPr>
          <w:rFonts w:cs="Times New Roman"/>
          <w:szCs w:val="24"/>
        </w:rPr>
      </w:pPr>
      <w:r>
        <w:rPr>
          <w:rFonts w:cs="Times New Roman"/>
          <w:szCs w:val="24"/>
        </w:rPr>
        <w:t>Int. No.</w:t>
      </w:r>
      <w:r w:rsidR="00B665A8">
        <w:rPr>
          <w:rFonts w:cs="Times New Roman"/>
          <w:szCs w:val="24"/>
        </w:rPr>
        <w:t xml:space="preserve"> </w:t>
      </w:r>
      <w:r w:rsidR="0083026E">
        <w:rPr>
          <w:rFonts w:cs="Times New Roman"/>
          <w:szCs w:val="24"/>
        </w:rPr>
        <w:t>979</w:t>
      </w:r>
    </w:p>
    <w:p w14:paraId="711FEB4A" w14:textId="77777777" w:rsidR="0041520B" w:rsidRDefault="0041520B" w:rsidP="0041520B">
      <w:pPr>
        <w:pStyle w:val="NoSpacing"/>
        <w:jc w:val="both"/>
        <w:rPr>
          <w:rFonts w:cs="Times New Roman"/>
          <w:b/>
          <w:szCs w:val="24"/>
        </w:rPr>
      </w:pPr>
    </w:p>
    <w:p w14:paraId="709275C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641039B" w14:textId="135FF14A" w:rsidR="000733B4" w:rsidRDefault="000733B4" w:rsidP="000733B4">
      <w:pPr>
        <w:autoSpaceDE w:val="0"/>
        <w:autoSpaceDN w:val="0"/>
        <w:adjustRightInd w:val="0"/>
        <w:jc w:val="both"/>
        <w:rPr>
          <w:rFonts w:eastAsiaTheme="minorHAnsi"/>
          <w:szCs w:val="24"/>
        </w:rPr>
      </w:pPr>
      <w:r>
        <w:rPr>
          <w:rFonts w:eastAsiaTheme="minorHAnsi"/>
          <w:szCs w:val="24"/>
        </w:rPr>
        <w:t xml:space="preserve">By Council Members </w:t>
      </w:r>
      <w:r w:rsidR="00A81962" w:rsidRPr="00A81962">
        <w:rPr>
          <w:rFonts w:eastAsiaTheme="minorHAnsi"/>
          <w:szCs w:val="24"/>
        </w:rPr>
        <w:t>Louis and Cabán</w:t>
      </w:r>
    </w:p>
    <w:p w14:paraId="2954BA88" w14:textId="77777777" w:rsidR="00E3518C" w:rsidRPr="003A304F" w:rsidRDefault="00E3518C" w:rsidP="0041520B">
      <w:pPr>
        <w:pStyle w:val="NoSpacing"/>
        <w:jc w:val="both"/>
        <w:rPr>
          <w:rFonts w:cs="Times New Roman"/>
          <w:szCs w:val="24"/>
        </w:rPr>
      </w:pPr>
    </w:p>
    <w:p w14:paraId="3284C2FB"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51A49B1" w14:textId="77777777" w:rsidR="003A2084" w:rsidRPr="003A2084" w:rsidRDefault="001218E3" w:rsidP="003A2084">
      <w:pPr>
        <w:pStyle w:val="BodyText"/>
        <w:spacing w:before="80" w:line="240" w:lineRule="auto"/>
        <w:ind w:firstLine="0"/>
      </w:pPr>
      <w:r>
        <w:t>A Local Law to</w:t>
      </w:r>
      <w:r w:rsidR="00A9132D">
        <w:t xml:space="preserve"> </w:t>
      </w:r>
      <w:r w:rsidR="00A6479F" w:rsidRPr="00A6479F">
        <w:t>amend the administrative code of the city of New York, in r</w:t>
      </w:r>
      <w:r w:rsidR="00D11137">
        <w:t xml:space="preserve">elation to </w:t>
      </w:r>
      <w:r w:rsidR="003A2084" w:rsidRPr="003A2084">
        <w:t>requiring the integration of mental health professionals into public service answering points</w:t>
      </w:r>
    </w:p>
    <w:p w14:paraId="64F38B51" w14:textId="77777777" w:rsidR="008823EE" w:rsidRDefault="008823EE" w:rsidP="0041520B">
      <w:pPr>
        <w:pStyle w:val="NoSpacing"/>
        <w:jc w:val="both"/>
        <w:rPr>
          <w:rFonts w:cs="Times New Roman"/>
          <w:szCs w:val="24"/>
        </w:rPr>
      </w:pPr>
    </w:p>
    <w:p w14:paraId="6E348A0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0A0F694"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2431984" w14:textId="0CB1F7A8" w:rsidR="003A2084" w:rsidRDefault="003A2084" w:rsidP="003A2084">
      <w:pPr>
        <w:pStyle w:val="NoSpacing"/>
        <w:spacing w:before="120"/>
        <w:jc w:val="both"/>
        <w:rPr>
          <w:szCs w:val="24"/>
        </w:rPr>
      </w:pPr>
      <w:r w:rsidRPr="003A2084">
        <w:rPr>
          <w:szCs w:val="24"/>
        </w:rPr>
        <w:t>This bill would require the Police Commissioner to</w:t>
      </w:r>
      <w:r w:rsidR="002D2DE7">
        <w:rPr>
          <w:szCs w:val="24"/>
        </w:rPr>
        <w:t xml:space="preserve"> establish a program to</w:t>
      </w:r>
      <w:r w:rsidRPr="003A2084">
        <w:rPr>
          <w:szCs w:val="24"/>
        </w:rPr>
        <w:t xml:space="preserve"> integrate licensed mental health professionals into </w:t>
      </w:r>
      <w:r w:rsidR="002D2DE7">
        <w:rPr>
          <w:szCs w:val="24"/>
        </w:rPr>
        <w:t>911 call centers, or</w:t>
      </w:r>
      <w:r w:rsidRPr="003A2084">
        <w:rPr>
          <w:szCs w:val="24"/>
        </w:rPr>
        <w:t xml:space="preserve"> public service answering</w:t>
      </w:r>
      <w:r w:rsidR="00E529AD">
        <w:rPr>
          <w:szCs w:val="24"/>
        </w:rPr>
        <w:t xml:space="preserve"> points (PSAPs)</w:t>
      </w:r>
      <w:r w:rsidRPr="003A2084">
        <w:rPr>
          <w:szCs w:val="24"/>
        </w:rPr>
        <w:t xml:space="preserve">. The Police Commissioner </w:t>
      </w:r>
      <w:r w:rsidR="002D2DE7">
        <w:rPr>
          <w:szCs w:val="24"/>
        </w:rPr>
        <w:t xml:space="preserve">would have </w:t>
      </w:r>
      <w:r w:rsidRPr="003A2084">
        <w:rPr>
          <w:szCs w:val="24"/>
        </w:rPr>
        <w:t xml:space="preserve">to staff </w:t>
      </w:r>
      <w:r w:rsidR="007F7752">
        <w:rPr>
          <w:szCs w:val="24"/>
        </w:rPr>
        <w:t xml:space="preserve">these </w:t>
      </w:r>
      <w:r w:rsidRPr="003A2084">
        <w:rPr>
          <w:szCs w:val="24"/>
        </w:rPr>
        <w:t xml:space="preserve">professionals </w:t>
      </w:r>
      <w:r w:rsidR="002D2DE7">
        <w:rPr>
          <w:szCs w:val="24"/>
        </w:rPr>
        <w:t>at</w:t>
      </w:r>
      <w:r w:rsidR="002D2DE7" w:rsidRPr="003A2084">
        <w:rPr>
          <w:szCs w:val="24"/>
        </w:rPr>
        <w:t xml:space="preserve"> </w:t>
      </w:r>
      <w:r w:rsidRPr="003A2084">
        <w:rPr>
          <w:szCs w:val="24"/>
        </w:rPr>
        <w:t>each PSAP</w:t>
      </w:r>
      <w:r w:rsidR="003100C1">
        <w:rPr>
          <w:szCs w:val="24"/>
        </w:rPr>
        <w:t xml:space="preserve"> in New York City</w:t>
      </w:r>
      <w:r w:rsidR="002D2DE7">
        <w:rPr>
          <w:szCs w:val="24"/>
        </w:rPr>
        <w:t xml:space="preserve"> and </w:t>
      </w:r>
      <w:r w:rsidRPr="003A2084">
        <w:rPr>
          <w:szCs w:val="24"/>
        </w:rPr>
        <w:t>provid</w:t>
      </w:r>
      <w:r w:rsidR="002D2DE7">
        <w:rPr>
          <w:szCs w:val="24"/>
        </w:rPr>
        <w:t>e</w:t>
      </w:r>
      <w:r w:rsidRPr="003A2084">
        <w:rPr>
          <w:szCs w:val="24"/>
        </w:rPr>
        <w:t xml:space="preserve"> </w:t>
      </w:r>
      <w:r w:rsidR="003100C1">
        <w:rPr>
          <w:szCs w:val="24"/>
        </w:rPr>
        <w:t>them</w:t>
      </w:r>
      <w:r w:rsidR="002D2DE7">
        <w:rPr>
          <w:szCs w:val="24"/>
        </w:rPr>
        <w:t xml:space="preserve"> and 911 operators</w:t>
      </w:r>
      <w:r w:rsidR="003100C1">
        <w:rPr>
          <w:szCs w:val="24"/>
        </w:rPr>
        <w:t xml:space="preserve"> with training</w:t>
      </w:r>
      <w:r w:rsidR="002D2DE7">
        <w:rPr>
          <w:szCs w:val="24"/>
        </w:rPr>
        <w:t xml:space="preserve"> </w:t>
      </w:r>
      <w:r w:rsidR="007F7752">
        <w:rPr>
          <w:szCs w:val="24"/>
        </w:rPr>
        <w:t>on the handling of</w:t>
      </w:r>
      <w:r w:rsidRPr="003A2084">
        <w:rPr>
          <w:szCs w:val="24"/>
        </w:rPr>
        <w:t xml:space="preserve"> </w:t>
      </w:r>
      <w:r w:rsidR="002D2DE7">
        <w:rPr>
          <w:szCs w:val="24"/>
        </w:rPr>
        <w:t xml:space="preserve">911 </w:t>
      </w:r>
      <w:r w:rsidRPr="003A2084">
        <w:rPr>
          <w:szCs w:val="24"/>
        </w:rPr>
        <w:t xml:space="preserve">callers experiencing mental health crises. </w:t>
      </w:r>
      <w:r w:rsidR="002D2DE7">
        <w:rPr>
          <w:szCs w:val="24"/>
        </w:rPr>
        <w:t>These professionals would</w:t>
      </w:r>
      <w:r w:rsidRPr="003A2084">
        <w:rPr>
          <w:szCs w:val="24"/>
        </w:rPr>
        <w:t xml:space="preserve"> provide feedback </w:t>
      </w:r>
      <w:r w:rsidR="002D2DE7">
        <w:rPr>
          <w:szCs w:val="24"/>
        </w:rPr>
        <w:t xml:space="preserve">to 911 operators </w:t>
      </w:r>
      <w:r w:rsidRPr="003A2084">
        <w:rPr>
          <w:szCs w:val="24"/>
        </w:rPr>
        <w:t xml:space="preserve">during </w:t>
      </w:r>
      <w:r w:rsidR="002D2DE7">
        <w:rPr>
          <w:szCs w:val="24"/>
        </w:rPr>
        <w:t xml:space="preserve">911 </w:t>
      </w:r>
      <w:r w:rsidRPr="003A2084">
        <w:rPr>
          <w:szCs w:val="24"/>
        </w:rPr>
        <w:t>calls</w:t>
      </w:r>
      <w:r w:rsidR="002D2DE7">
        <w:rPr>
          <w:szCs w:val="24"/>
        </w:rPr>
        <w:t xml:space="preserve"> and provide emotional support and guidance to 911 callers experiencing mental health crises</w:t>
      </w:r>
      <w:r w:rsidRPr="003A2084">
        <w:rPr>
          <w:szCs w:val="24"/>
        </w:rPr>
        <w:t xml:space="preserve">. The Police Commissioner </w:t>
      </w:r>
      <w:r w:rsidR="002D2DE7">
        <w:rPr>
          <w:szCs w:val="24"/>
        </w:rPr>
        <w:t xml:space="preserve">would also have </w:t>
      </w:r>
      <w:r w:rsidRPr="003A2084">
        <w:rPr>
          <w:szCs w:val="24"/>
        </w:rPr>
        <w:t xml:space="preserve">to </w:t>
      </w:r>
      <w:r w:rsidR="007F7752">
        <w:rPr>
          <w:szCs w:val="24"/>
        </w:rPr>
        <w:t>issue to the Mayor and Speaker of the Council,</w:t>
      </w:r>
      <w:r w:rsidR="007F7752" w:rsidRPr="007F7752">
        <w:rPr>
          <w:szCs w:val="24"/>
        </w:rPr>
        <w:t xml:space="preserve"> </w:t>
      </w:r>
      <w:r w:rsidR="007F7752">
        <w:rPr>
          <w:szCs w:val="24"/>
        </w:rPr>
        <w:t>and post online,</w:t>
      </w:r>
      <w:r w:rsidR="00457228">
        <w:rPr>
          <w:szCs w:val="24"/>
        </w:rPr>
        <w:t xml:space="preserve"> </w:t>
      </w:r>
      <w:r w:rsidRPr="003A2084">
        <w:rPr>
          <w:szCs w:val="24"/>
        </w:rPr>
        <w:t xml:space="preserve">a report </w:t>
      </w:r>
      <w:r w:rsidR="003100C1">
        <w:rPr>
          <w:szCs w:val="24"/>
        </w:rPr>
        <w:t xml:space="preserve">on this program, </w:t>
      </w:r>
      <w:r w:rsidR="0077724F">
        <w:rPr>
          <w:szCs w:val="24"/>
        </w:rPr>
        <w:t>including</w:t>
      </w:r>
      <w:r w:rsidRPr="003A2084">
        <w:rPr>
          <w:szCs w:val="24"/>
        </w:rPr>
        <w:t xml:space="preserve"> the number</w:t>
      </w:r>
      <w:r w:rsidR="003100C1">
        <w:rPr>
          <w:szCs w:val="24"/>
        </w:rPr>
        <w:t>s</w:t>
      </w:r>
      <w:r w:rsidRPr="003A2084">
        <w:rPr>
          <w:szCs w:val="24"/>
        </w:rPr>
        <w:t xml:space="preserve"> and type</w:t>
      </w:r>
      <w:r w:rsidR="002D2DE7">
        <w:rPr>
          <w:szCs w:val="24"/>
        </w:rPr>
        <w:t>s</w:t>
      </w:r>
      <w:r w:rsidRPr="003A2084">
        <w:rPr>
          <w:szCs w:val="24"/>
        </w:rPr>
        <w:t xml:space="preserve"> of mental health professionals </w:t>
      </w:r>
      <w:r w:rsidR="003100C1">
        <w:rPr>
          <w:szCs w:val="24"/>
        </w:rPr>
        <w:t>involved</w:t>
      </w:r>
      <w:r w:rsidRPr="003A2084">
        <w:rPr>
          <w:szCs w:val="24"/>
        </w:rPr>
        <w:t xml:space="preserve">, the number of 911 calls involving mental health crises </w:t>
      </w:r>
      <w:r w:rsidR="003100C1">
        <w:rPr>
          <w:szCs w:val="24"/>
        </w:rPr>
        <w:t xml:space="preserve">that were </w:t>
      </w:r>
      <w:r w:rsidRPr="003A2084">
        <w:rPr>
          <w:szCs w:val="24"/>
        </w:rPr>
        <w:t>handled</w:t>
      </w:r>
      <w:r w:rsidR="003100C1">
        <w:rPr>
          <w:szCs w:val="24"/>
        </w:rPr>
        <w:t xml:space="preserve"> and how they were handled</w:t>
      </w:r>
      <w:r w:rsidRPr="003A2084">
        <w:rPr>
          <w:szCs w:val="24"/>
        </w:rPr>
        <w:t xml:space="preserve">, and </w:t>
      </w:r>
      <w:r w:rsidR="0077724F">
        <w:rPr>
          <w:szCs w:val="24"/>
        </w:rPr>
        <w:t xml:space="preserve">a statement of </w:t>
      </w:r>
      <w:r w:rsidRPr="003A2084">
        <w:rPr>
          <w:szCs w:val="24"/>
        </w:rPr>
        <w:t>any challenges encountered</w:t>
      </w:r>
      <w:r w:rsidR="002D2DE7">
        <w:rPr>
          <w:szCs w:val="24"/>
        </w:rPr>
        <w:t xml:space="preserve"> during implementation</w:t>
      </w:r>
      <w:r w:rsidRPr="003A2084">
        <w:rPr>
          <w:szCs w:val="24"/>
        </w:rPr>
        <w:t>.</w:t>
      </w:r>
    </w:p>
    <w:p w14:paraId="1EFD0827" w14:textId="656A837C" w:rsidR="003A2084" w:rsidRPr="003A2084" w:rsidRDefault="003A2084" w:rsidP="00FE2542">
      <w:pPr>
        <w:pStyle w:val="NoSpacing"/>
        <w:jc w:val="both"/>
        <w:rPr>
          <w:szCs w:val="24"/>
        </w:rPr>
      </w:pPr>
      <w:r w:rsidRPr="003A2084">
        <w:rPr>
          <w:szCs w:val="24"/>
        </w:rPr>
        <w:t xml:space="preserve"> </w:t>
      </w:r>
    </w:p>
    <w:p w14:paraId="61D79DC2" w14:textId="77777777" w:rsidR="006C314E" w:rsidRDefault="0041520B" w:rsidP="00B62B65">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7CC1131" w14:textId="569A549B" w:rsidR="0041520B" w:rsidRPr="00A5189C" w:rsidRDefault="00A6479F" w:rsidP="00FE2542">
      <w:pPr>
        <w:pStyle w:val="NoSpacing"/>
        <w:jc w:val="both"/>
        <w:rPr>
          <w:rFonts w:cs="Times New Roman"/>
          <w:szCs w:val="24"/>
        </w:rPr>
      </w:pPr>
      <w:r>
        <w:rPr>
          <w:rFonts w:cs="Times New Roman"/>
          <w:szCs w:val="24"/>
        </w:rPr>
        <w:t>1</w:t>
      </w:r>
      <w:r w:rsidR="00686836">
        <w:rPr>
          <w:rFonts w:cs="Times New Roman"/>
          <w:szCs w:val="24"/>
        </w:rPr>
        <w:t>2</w:t>
      </w:r>
      <w:r>
        <w:rPr>
          <w:rFonts w:cs="Times New Roman"/>
          <w:szCs w:val="24"/>
        </w:rPr>
        <w:t>0 days after becoming law</w:t>
      </w:r>
    </w:p>
    <w:p w14:paraId="5ABC45FD" w14:textId="77777777" w:rsidR="00D92C74" w:rsidRDefault="00D92C74" w:rsidP="00B62B65"/>
    <w:p w14:paraId="03D5D5CD" w14:textId="77777777" w:rsidR="00EF0E87" w:rsidRPr="008823EE" w:rsidRDefault="00EF0E87" w:rsidP="00B62B65">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77D99D" w14:textId="1E22B49D"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687AFD">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9E42218" w14:textId="1787758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3A2084">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FFCC6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F4C069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2A6938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B763108" w14:textId="77777777" w:rsidR="00A5189C" w:rsidRDefault="00A5189C" w:rsidP="008823EE">
      <w:pPr>
        <w:pStyle w:val="NoSpacing"/>
        <w:jc w:val="both"/>
        <w:rPr>
          <w:rStyle w:val="apple-style-span"/>
          <w:b/>
          <w:bCs/>
          <w:szCs w:val="24"/>
        </w:rPr>
      </w:pPr>
    </w:p>
    <w:p w14:paraId="5043BFF8"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1787F65" w14:textId="77777777" w:rsidR="00C641F7" w:rsidRDefault="00C641F7" w:rsidP="008823EE">
      <w:pPr>
        <w:pStyle w:val="NoSpacing"/>
        <w:jc w:val="both"/>
        <w:rPr>
          <w:rStyle w:val="apple-style-span"/>
          <w:szCs w:val="24"/>
        </w:rPr>
      </w:pPr>
    </w:p>
    <w:p w14:paraId="5B962F83" w14:textId="77777777" w:rsidR="00C641F7" w:rsidRDefault="00C641F7" w:rsidP="00C641F7">
      <w:pPr>
        <w:jc w:val="both"/>
        <w:rPr>
          <w:sz w:val="18"/>
          <w:szCs w:val="18"/>
        </w:rPr>
      </w:pPr>
      <w:r w:rsidRPr="00B61DA0">
        <w:rPr>
          <w:sz w:val="18"/>
          <w:szCs w:val="18"/>
        </w:rPr>
        <w:t>JL</w:t>
      </w:r>
    </w:p>
    <w:p w14:paraId="2BA98BBC" w14:textId="77777777" w:rsidR="00C641F7" w:rsidRDefault="00C641F7" w:rsidP="00C641F7">
      <w:pPr>
        <w:jc w:val="both"/>
        <w:rPr>
          <w:sz w:val="18"/>
          <w:szCs w:val="18"/>
        </w:rPr>
      </w:pPr>
      <w:r>
        <w:rPr>
          <w:sz w:val="18"/>
          <w:szCs w:val="18"/>
        </w:rPr>
        <w:t>LS #3151/14440/15655</w:t>
      </w:r>
    </w:p>
    <w:p w14:paraId="2262684A" w14:textId="77777777" w:rsidR="00C641F7" w:rsidRDefault="00C641F7" w:rsidP="00C641F7">
      <w:pPr>
        <w:jc w:val="both"/>
        <w:rPr>
          <w:sz w:val="18"/>
          <w:szCs w:val="18"/>
        </w:rPr>
      </w:pPr>
      <w:r>
        <w:rPr>
          <w:sz w:val="18"/>
          <w:szCs w:val="18"/>
        </w:rPr>
        <w:lastRenderedPageBreak/>
        <w:t>Int. #1080-2024</w:t>
      </w:r>
    </w:p>
    <w:p w14:paraId="3447B32E" w14:textId="77777777" w:rsidR="00C641F7" w:rsidRDefault="00C641F7" w:rsidP="00C641F7">
      <w:pPr>
        <w:rPr>
          <w:sz w:val="18"/>
          <w:szCs w:val="18"/>
        </w:rPr>
      </w:pPr>
      <w:r>
        <w:rPr>
          <w:sz w:val="18"/>
          <w:szCs w:val="18"/>
        </w:rPr>
        <w:t>1/5/2026 4:19 PM</w:t>
      </w:r>
    </w:p>
    <w:p w14:paraId="0B9385B3" w14:textId="255E728A" w:rsidR="00B32C52" w:rsidRPr="009B7689" w:rsidRDefault="00B32C52" w:rsidP="001218E3">
      <w:pPr>
        <w:rPr>
          <w:sz w:val="18"/>
          <w:szCs w:val="18"/>
        </w:rPr>
      </w:pP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D376C" w14:textId="77777777" w:rsidR="008E05F2" w:rsidRDefault="008E05F2" w:rsidP="00272634">
      <w:r>
        <w:separator/>
      </w:r>
    </w:p>
  </w:endnote>
  <w:endnote w:type="continuationSeparator" w:id="0">
    <w:p w14:paraId="412F8838" w14:textId="77777777" w:rsidR="008E05F2" w:rsidRDefault="008E05F2"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CB12F" w14:textId="77777777" w:rsidR="008E05F2" w:rsidRDefault="008E05F2" w:rsidP="00272634">
      <w:r>
        <w:separator/>
      </w:r>
    </w:p>
  </w:footnote>
  <w:footnote w:type="continuationSeparator" w:id="0">
    <w:p w14:paraId="3528640B" w14:textId="77777777" w:rsidR="008E05F2" w:rsidRDefault="008E05F2"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A99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3280952">
    <w:abstractNumId w:val="0"/>
  </w:num>
  <w:num w:numId="2" w16cid:durableId="1230117762">
    <w:abstractNumId w:val="2"/>
  </w:num>
  <w:num w:numId="3" w16cid:durableId="1978101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6479F"/>
    <w:rsid w:val="00006640"/>
    <w:rsid w:val="0004593B"/>
    <w:rsid w:val="000733B4"/>
    <w:rsid w:val="000765AF"/>
    <w:rsid w:val="00080B67"/>
    <w:rsid w:val="00081B6D"/>
    <w:rsid w:val="00093E6D"/>
    <w:rsid w:val="000A1CFF"/>
    <w:rsid w:val="000B1928"/>
    <w:rsid w:val="000B2B07"/>
    <w:rsid w:val="000B6497"/>
    <w:rsid w:val="000D0E2C"/>
    <w:rsid w:val="000D0F03"/>
    <w:rsid w:val="000E4F15"/>
    <w:rsid w:val="0010786F"/>
    <w:rsid w:val="001218E3"/>
    <w:rsid w:val="00134583"/>
    <w:rsid w:val="001349AE"/>
    <w:rsid w:val="00160DB9"/>
    <w:rsid w:val="0017748E"/>
    <w:rsid w:val="00185A79"/>
    <w:rsid w:val="001E3407"/>
    <w:rsid w:val="00216A92"/>
    <w:rsid w:val="00220726"/>
    <w:rsid w:val="0025145E"/>
    <w:rsid w:val="00272634"/>
    <w:rsid w:val="00280543"/>
    <w:rsid w:val="002B309C"/>
    <w:rsid w:val="002C41A7"/>
    <w:rsid w:val="002D2DE7"/>
    <w:rsid w:val="002D78A5"/>
    <w:rsid w:val="003100C1"/>
    <w:rsid w:val="00314831"/>
    <w:rsid w:val="00317D8E"/>
    <w:rsid w:val="00326DBA"/>
    <w:rsid w:val="0033433B"/>
    <w:rsid w:val="003414C4"/>
    <w:rsid w:val="00341FEE"/>
    <w:rsid w:val="00345D79"/>
    <w:rsid w:val="00354D12"/>
    <w:rsid w:val="0035723D"/>
    <w:rsid w:val="003A2084"/>
    <w:rsid w:val="003A304F"/>
    <w:rsid w:val="003C7BD1"/>
    <w:rsid w:val="003D20E7"/>
    <w:rsid w:val="003D6D23"/>
    <w:rsid w:val="003E2F46"/>
    <w:rsid w:val="003E57E6"/>
    <w:rsid w:val="003E7552"/>
    <w:rsid w:val="0041520B"/>
    <w:rsid w:val="00424E79"/>
    <w:rsid w:val="00457228"/>
    <w:rsid w:val="00462BFB"/>
    <w:rsid w:val="00474067"/>
    <w:rsid w:val="004B589D"/>
    <w:rsid w:val="004C5E54"/>
    <w:rsid w:val="005021D5"/>
    <w:rsid w:val="00512FB5"/>
    <w:rsid w:val="005331A0"/>
    <w:rsid w:val="00563377"/>
    <w:rsid w:val="0057108F"/>
    <w:rsid w:val="00584F56"/>
    <w:rsid w:val="00597FA2"/>
    <w:rsid w:val="005B1E8E"/>
    <w:rsid w:val="005B2851"/>
    <w:rsid w:val="005D07D2"/>
    <w:rsid w:val="005E5537"/>
    <w:rsid w:val="005E60DC"/>
    <w:rsid w:val="00606846"/>
    <w:rsid w:val="00615680"/>
    <w:rsid w:val="00617310"/>
    <w:rsid w:val="00617627"/>
    <w:rsid w:val="006209CB"/>
    <w:rsid w:val="00651D12"/>
    <w:rsid w:val="00686836"/>
    <w:rsid w:val="00687AFD"/>
    <w:rsid w:val="006B0536"/>
    <w:rsid w:val="006C314E"/>
    <w:rsid w:val="006C37AD"/>
    <w:rsid w:val="006E3198"/>
    <w:rsid w:val="006F5093"/>
    <w:rsid w:val="00701FD6"/>
    <w:rsid w:val="00751580"/>
    <w:rsid w:val="0077724F"/>
    <w:rsid w:val="00781399"/>
    <w:rsid w:val="007B5DC8"/>
    <w:rsid w:val="007C5E47"/>
    <w:rsid w:val="007E587E"/>
    <w:rsid w:val="007F7752"/>
    <w:rsid w:val="00800A68"/>
    <w:rsid w:val="008017E7"/>
    <w:rsid w:val="0081155B"/>
    <w:rsid w:val="0082024D"/>
    <w:rsid w:val="00820C10"/>
    <w:rsid w:val="0083026E"/>
    <w:rsid w:val="00837EB5"/>
    <w:rsid w:val="00847ED6"/>
    <w:rsid w:val="0086326E"/>
    <w:rsid w:val="00870E1A"/>
    <w:rsid w:val="00873E9B"/>
    <w:rsid w:val="008749A3"/>
    <w:rsid w:val="00875DE5"/>
    <w:rsid w:val="008823EE"/>
    <w:rsid w:val="008D02DD"/>
    <w:rsid w:val="008E05F2"/>
    <w:rsid w:val="00911DFD"/>
    <w:rsid w:val="009243C8"/>
    <w:rsid w:val="00932BFA"/>
    <w:rsid w:val="00957F28"/>
    <w:rsid w:val="00962A70"/>
    <w:rsid w:val="009654CB"/>
    <w:rsid w:val="009833E8"/>
    <w:rsid w:val="0099608B"/>
    <w:rsid w:val="00997A90"/>
    <w:rsid w:val="009B087E"/>
    <w:rsid w:val="009B7689"/>
    <w:rsid w:val="009C3431"/>
    <w:rsid w:val="009D3F0D"/>
    <w:rsid w:val="00A0603B"/>
    <w:rsid w:val="00A23AED"/>
    <w:rsid w:val="00A35D02"/>
    <w:rsid w:val="00A5189C"/>
    <w:rsid w:val="00A54037"/>
    <w:rsid w:val="00A6479F"/>
    <w:rsid w:val="00A6526E"/>
    <w:rsid w:val="00A81962"/>
    <w:rsid w:val="00A87143"/>
    <w:rsid w:val="00A90268"/>
    <w:rsid w:val="00A9132D"/>
    <w:rsid w:val="00AB6EBE"/>
    <w:rsid w:val="00AC5EE7"/>
    <w:rsid w:val="00AD7EC0"/>
    <w:rsid w:val="00AE190E"/>
    <w:rsid w:val="00AE4DE1"/>
    <w:rsid w:val="00AF56D8"/>
    <w:rsid w:val="00B1705C"/>
    <w:rsid w:val="00B17EBA"/>
    <w:rsid w:val="00B23469"/>
    <w:rsid w:val="00B32C52"/>
    <w:rsid w:val="00B40280"/>
    <w:rsid w:val="00B578BD"/>
    <w:rsid w:val="00B62B65"/>
    <w:rsid w:val="00B665A8"/>
    <w:rsid w:val="00B9759C"/>
    <w:rsid w:val="00BA1D4D"/>
    <w:rsid w:val="00BA28D2"/>
    <w:rsid w:val="00BA2AAE"/>
    <w:rsid w:val="00BA6D5B"/>
    <w:rsid w:val="00BD2104"/>
    <w:rsid w:val="00BD51CA"/>
    <w:rsid w:val="00BE6B7A"/>
    <w:rsid w:val="00C20C57"/>
    <w:rsid w:val="00C20D76"/>
    <w:rsid w:val="00C22CDF"/>
    <w:rsid w:val="00C564A2"/>
    <w:rsid w:val="00C641F7"/>
    <w:rsid w:val="00C67FA9"/>
    <w:rsid w:val="00C870B2"/>
    <w:rsid w:val="00CB72F5"/>
    <w:rsid w:val="00CC2B3A"/>
    <w:rsid w:val="00CC3989"/>
    <w:rsid w:val="00CC3F79"/>
    <w:rsid w:val="00CF1435"/>
    <w:rsid w:val="00CF7AA7"/>
    <w:rsid w:val="00D0018B"/>
    <w:rsid w:val="00D03613"/>
    <w:rsid w:val="00D05A18"/>
    <w:rsid w:val="00D11137"/>
    <w:rsid w:val="00D14F6E"/>
    <w:rsid w:val="00D25C62"/>
    <w:rsid w:val="00D40510"/>
    <w:rsid w:val="00D442F8"/>
    <w:rsid w:val="00D604F0"/>
    <w:rsid w:val="00D74104"/>
    <w:rsid w:val="00D92C74"/>
    <w:rsid w:val="00DA034D"/>
    <w:rsid w:val="00DA25D7"/>
    <w:rsid w:val="00DA5A73"/>
    <w:rsid w:val="00DB46CB"/>
    <w:rsid w:val="00DF2D5D"/>
    <w:rsid w:val="00E0219C"/>
    <w:rsid w:val="00E1005E"/>
    <w:rsid w:val="00E3518C"/>
    <w:rsid w:val="00E444FF"/>
    <w:rsid w:val="00E47F9F"/>
    <w:rsid w:val="00E529AD"/>
    <w:rsid w:val="00E82507"/>
    <w:rsid w:val="00EB0854"/>
    <w:rsid w:val="00EB38BE"/>
    <w:rsid w:val="00EB499E"/>
    <w:rsid w:val="00EF0E87"/>
    <w:rsid w:val="00F11399"/>
    <w:rsid w:val="00F21FC5"/>
    <w:rsid w:val="00F23649"/>
    <w:rsid w:val="00F2647D"/>
    <w:rsid w:val="00F42BA3"/>
    <w:rsid w:val="00F449B5"/>
    <w:rsid w:val="00F4558B"/>
    <w:rsid w:val="00F51D32"/>
    <w:rsid w:val="00F656F0"/>
    <w:rsid w:val="00F74B3D"/>
    <w:rsid w:val="00F83EC8"/>
    <w:rsid w:val="00F8773C"/>
    <w:rsid w:val="00FA558E"/>
    <w:rsid w:val="00FA72D4"/>
    <w:rsid w:val="00FE2542"/>
    <w:rsid w:val="00FF7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BA60"/>
  <w15:docId w15:val="{6F2A041E-ED28-4B7C-AC47-2A1D0BBF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NormalWeb">
    <w:name w:val="Normal (Web)"/>
    <w:basedOn w:val="Normal"/>
    <w:uiPriority w:val="99"/>
    <w:semiHidden/>
    <w:unhideWhenUsed/>
    <w:rsid w:val="00800A68"/>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30033">
      <w:bodyDiv w:val="1"/>
      <w:marLeft w:val="0"/>
      <w:marRight w:val="0"/>
      <w:marTop w:val="0"/>
      <w:marBottom w:val="0"/>
      <w:divBdr>
        <w:top w:val="none" w:sz="0" w:space="0" w:color="auto"/>
        <w:left w:val="none" w:sz="0" w:space="0" w:color="auto"/>
        <w:bottom w:val="none" w:sz="0" w:space="0" w:color="auto"/>
        <w:right w:val="none" w:sz="0" w:space="0" w:color="auto"/>
      </w:divBdr>
    </w:div>
    <w:div w:id="591664710">
      <w:bodyDiv w:val="1"/>
      <w:marLeft w:val="0"/>
      <w:marRight w:val="0"/>
      <w:marTop w:val="0"/>
      <w:marBottom w:val="0"/>
      <w:divBdr>
        <w:top w:val="none" w:sz="0" w:space="0" w:color="auto"/>
        <w:left w:val="none" w:sz="0" w:space="0" w:color="auto"/>
        <w:bottom w:val="none" w:sz="0" w:space="0" w:color="auto"/>
        <w:right w:val="none" w:sz="0" w:space="0" w:color="auto"/>
      </w:divBdr>
    </w:div>
    <w:div w:id="201479382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7F969-80F1-4C8D-802E-2E1EA3D09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LaRosa, John</dc:creator>
  <cp:lastModifiedBy>Jeffries, Jillian</cp:lastModifiedBy>
  <cp:revision>3</cp:revision>
  <cp:lastPrinted>2018-02-28T16:57:00Z</cp:lastPrinted>
  <dcterms:created xsi:type="dcterms:W3CDTF">2026-07-09T15:14:00Z</dcterms:created>
  <dcterms:modified xsi:type="dcterms:W3CDTF">2026-07-16T14:12:00Z</dcterms:modified>
</cp:coreProperties>
</file>