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7E698" w14:textId="092F902F" w:rsidR="005C0B90" w:rsidRPr="00D071A8" w:rsidRDefault="005C0B90" w:rsidP="005C0B90">
      <w:pPr>
        <w:jc w:val="center"/>
      </w:pPr>
      <w:r w:rsidRPr="00D071A8">
        <w:t>Res. No.</w:t>
      </w:r>
      <w:r w:rsidR="00597D67" w:rsidRPr="00D071A8">
        <w:t xml:space="preserve"> </w:t>
      </w:r>
      <w:r w:rsidR="002B48C5">
        <w:t>554</w:t>
      </w:r>
    </w:p>
    <w:p w14:paraId="6025FBCE" w14:textId="77777777" w:rsidR="00D071A8" w:rsidRDefault="00D071A8" w:rsidP="00D071A8"/>
    <w:p w14:paraId="3E6E6510" w14:textId="3B503B07" w:rsidR="008D452B" w:rsidRPr="008D452B" w:rsidRDefault="008D452B" w:rsidP="00D071A8">
      <w:pPr>
        <w:rPr>
          <w:vanish/>
        </w:rPr>
      </w:pPr>
      <w:r w:rsidRPr="008D452B">
        <w:rPr>
          <w:vanish/>
        </w:rPr>
        <w:t>..Title</w:t>
      </w:r>
    </w:p>
    <w:p w14:paraId="6C4BEB5E" w14:textId="66AA141E" w:rsidR="00FA6007" w:rsidRDefault="00FA6007" w:rsidP="00FA6007">
      <w:r>
        <w:t>Resolution calling upon professional sports franchises, major entertainment venues, and ticketing partners operating within New York City to voluntarily establish</w:t>
      </w:r>
      <w:r w:rsidR="009221C4">
        <w:t xml:space="preserve"> </w:t>
      </w:r>
      <w:r w:rsidR="009221C4">
        <w:rPr>
          <w:rFonts w:eastAsia="Times New Roman"/>
          <w:color w:val="000000" w:themeColor="text1"/>
        </w:rPr>
        <w:t>reduced-price</w:t>
      </w:r>
      <w:r>
        <w:t xml:space="preserve"> Fan Access Programs for high-demand events</w:t>
      </w:r>
      <w:r w:rsidR="009221C4">
        <w:t xml:space="preserve">, </w:t>
      </w:r>
      <w:r w:rsidR="006606DD">
        <w:t xml:space="preserve">which would give </w:t>
      </w:r>
      <w:r w:rsidR="00CF7F97">
        <w:t xml:space="preserve">priority to </w:t>
      </w:r>
      <w:r w:rsidR="00BF2FE1">
        <w:t xml:space="preserve">local </w:t>
      </w:r>
      <w:r w:rsidR="009221C4">
        <w:t>residents, veterans, students, first responders, and longtime fans</w:t>
      </w:r>
    </w:p>
    <w:p w14:paraId="4F136237" w14:textId="113EEC1B" w:rsidR="008D452B" w:rsidRPr="008D452B" w:rsidRDefault="008D452B" w:rsidP="00FA6007">
      <w:pPr>
        <w:rPr>
          <w:vanish/>
        </w:rPr>
      </w:pPr>
      <w:r w:rsidRPr="008D452B">
        <w:rPr>
          <w:vanish/>
        </w:rPr>
        <w:t>..Body</w:t>
      </w:r>
    </w:p>
    <w:p w14:paraId="029CED11" w14:textId="126F2AA8" w:rsidR="00FA6007" w:rsidRPr="00D071A8" w:rsidRDefault="00FA6007" w:rsidP="00FA6007"/>
    <w:p w14:paraId="08749499" w14:textId="77777777" w:rsidR="00650465" w:rsidRDefault="00650465" w:rsidP="00650465">
      <w:pPr>
        <w:autoSpaceDE w:val="0"/>
        <w:autoSpaceDN w:val="0"/>
        <w:adjustRightInd w:val="0"/>
      </w:pPr>
      <w:r>
        <w:t>By Council Members Morano and Louis</w:t>
      </w:r>
    </w:p>
    <w:p w14:paraId="6FA2E371" w14:textId="579E05AE" w:rsidR="3366740C" w:rsidRDefault="3366740C"/>
    <w:p w14:paraId="30AE1071" w14:textId="4273EBF9" w:rsidR="009C7AE8" w:rsidRDefault="009C7AE8" w:rsidP="00AE6EBB">
      <w:pPr>
        <w:spacing w:line="480" w:lineRule="auto"/>
        <w:ind w:firstLine="720"/>
      </w:pPr>
      <w:r>
        <w:t>Whereas, New York City is the mecca of live entertainment with influential sports teams, concert venues, and theaters, such as the New York Knicks, the Barclays Center, and the Metropolitan Opera House, respectively; and</w:t>
      </w:r>
    </w:p>
    <w:p w14:paraId="7CFA9F93" w14:textId="43B92430" w:rsidR="00FC1C5D" w:rsidRDefault="00FC1C5D" w:rsidP="00AE6EBB">
      <w:pPr>
        <w:spacing w:line="480" w:lineRule="auto"/>
        <w:ind w:firstLine="720"/>
      </w:pPr>
      <w:r>
        <w:t xml:space="preserve">Whereas, </w:t>
      </w:r>
      <w:r w:rsidR="00374BF8">
        <w:t xml:space="preserve">According to a 2018 report commissioned by the Mayor’s Office of Media and Entertainment, 56 percent of local residents regularly attend live music and concerts, and more than 73 percent regularly </w:t>
      </w:r>
      <w:r w:rsidR="00374BF8" w:rsidRPr="00374BF8">
        <w:t>engage in the broader city nightlife and entertainment scene</w:t>
      </w:r>
      <w:r w:rsidR="00374BF8">
        <w:t>; and</w:t>
      </w:r>
    </w:p>
    <w:p w14:paraId="3A86503D" w14:textId="6B1BF22A" w:rsidR="00374BF8" w:rsidRDefault="00374BF8" w:rsidP="00AE6EBB">
      <w:pPr>
        <w:spacing w:line="480" w:lineRule="auto"/>
        <w:ind w:firstLine="720"/>
      </w:pPr>
      <w:r>
        <w:t xml:space="preserve">Whereas, According to a study on Broadway’s economic impact to New York City by Baruch College’s Zicklin School of Business, in the 2018-2019 season, Broadway attendance reached 14.77 million people, </w:t>
      </w:r>
      <w:r w:rsidR="009C7AE8">
        <w:t>with</w:t>
      </w:r>
      <w:r>
        <w:t xml:space="preserve"> tourists </w:t>
      </w:r>
      <w:r w:rsidR="009C7AE8">
        <w:t>making</w:t>
      </w:r>
      <w:r>
        <w:t xml:space="preserve"> up 65 percent of that number, and</w:t>
      </w:r>
    </w:p>
    <w:p w14:paraId="25390CB6" w14:textId="77777777" w:rsidR="009C7AE8" w:rsidRDefault="009C7AE8" w:rsidP="00AE6EBB">
      <w:pPr>
        <w:spacing w:line="480" w:lineRule="auto"/>
        <w:ind w:firstLine="720"/>
      </w:pPr>
      <w:r>
        <w:t>Whereas, CBS New York reported on June 18, 2026, that local sports teams in the city pull in millions of fans annually, and</w:t>
      </w:r>
    </w:p>
    <w:p w14:paraId="22476A47" w14:textId="77777777" w:rsidR="009C7AE8" w:rsidRDefault="009C7AE8" w:rsidP="00AE6EBB">
      <w:pPr>
        <w:spacing w:line="480" w:lineRule="auto"/>
        <w:ind w:firstLine="720"/>
      </w:pPr>
      <w:r>
        <w:t>Whereas, no aggregate total number exists for tourists attending New York sports events, major sports events like the US Open and the recent NBA Finals and World Cup games can draw hundreds of thousands of out-of-town visitors according to multiple news sources include City &amp; State New York, the New York Times and NYC Tourism and Conventions; and</w:t>
      </w:r>
    </w:p>
    <w:p w14:paraId="5C23E0F4" w14:textId="77777777" w:rsidR="009C7AE8" w:rsidRDefault="009C7AE8" w:rsidP="00AE6EBB">
      <w:pPr>
        <w:spacing w:line="480" w:lineRule="auto"/>
        <w:ind w:firstLine="720"/>
      </w:pPr>
      <w:r>
        <w:t xml:space="preserve">Whereas, </w:t>
      </w:r>
      <w:r w:rsidRPr="009C7AE8">
        <w:t>Tickets for live events initially are sold in the primary market, in which firms that provide ticketing services (i.e., ticketers) work directly with venues, promoters, producers, sports teams, and other entities to sell tickets to consumers</w:t>
      </w:r>
      <w:r>
        <w:t>; and</w:t>
      </w:r>
    </w:p>
    <w:p w14:paraId="66F2A718" w14:textId="20529EEB" w:rsidR="003077D3" w:rsidRDefault="009C7AE8" w:rsidP="00D44427">
      <w:pPr>
        <w:spacing w:line="480" w:lineRule="auto"/>
        <w:ind w:firstLine="720"/>
      </w:pPr>
      <w:r>
        <w:lastRenderedPageBreak/>
        <w:t xml:space="preserve">Whereas, </w:t>
      </w:r>
      <w:r w:rsidRPr="009C7AE8">
        <w:t>Tickets for some live events also are available in the secondary market, in which individuals who purchased tickets in the primary market can resell their tickets instead of using them. Individuals selling tickets in the secondary market can include consumers who cannot or no longer wish to attend the event, as well as ticket brokers who purchase tickets in the primary market with the intention of reselling them in the secondary market for a profit</w:t>
      </w:r>
      <w:r>
        <w:t xml:space="preserve">; and   </w:t>
      </w:r>
    </w:p>
    <w:p w14:paraId="6227D0D1" w14:textId="7E4E2F0F" w:rsidR="0083673E" w:rsidRDefault="4567C60E" w:rsidP="003077D3">
      <w:pPr>
        <w:spacing w:line="480" w:lineRule="auto"/>
        <w:ind w:firstLine="720"/>
      </w:pPr>
      <w:r>
        <w:t>Whereas, Despite the plethora of</w:t>
      </w:r>
      <w:r w:rsidR="4CE9A962">
        <w:t xml:space="preserve"> world-class</w:t>
      </w:r>
      <w:r>
        <w:t xml:space="preserve"> </w:t>
      </w:r>
      <w:r w:rsidR="4CE9A962">
        <w:t xml:space="preserve">events in New York City, too many New Yorkers cannot </w:t>
      </w:r>
      <w:r w:rsidR="00FC1C5D">
        <w:t>attend</w:t>
      </w:r>
      <w:r w:rsidR="00EBEA4C">
        <w:t xml:space="preserve"> </w:t>
      </w:r>
      <w:r w:rsidR="00FC1C5D">
        <w:t xml:space="preserve">or participate in these events </w:t>
      </w:r>
      <w:r w:rsidR="00EBEA4C">
        <w:t>due to high-demand ticket prices; and</w:t>
      </w:r>
    </w:p>
    <w:p w14:paraId="5485F3B8" w14:textId="6C2680E2" w:rsidR="4B92C4F5" w:rsidRDefault="110AD544" w:rsidP="65472246">
      <w:pPr>
        <w:spacing w:line="480" w:lineRule="auto"/>
        <w:ind w:firstLine="720"/>
      </w:pPr>
      <w:r>
        <w:t xml:space="preserve">Whereas, </w:t>
      </w:r>
      <w:r w:rsidR="226267B7">
        <w:t xml:space="preserve">Since 2000, </w:t>
      </w:r>
      <w:r w:rsidR="2592711C">
        <w:t xml:space="preserve">the </w:t>
      </w:r>
      <w:r w:rsidR="0609BCA2">
        <w:t>price</w:t>
      </w:r>
      <w:r w:rsidR="2592711C">
        <w:t xml:space="preserve"> of </w:t>
      </w:r>
      <w:r w:rsidR="0B94843D">
        <w:t>admission for sporting events ha</w:t>
      </w:r>
      <w:r w:rsidR="11062848">
        <w:t>s</w:t>
      </w:r>
      <w:r w:rsidR="0B94843D">
        <w:t xml:space="preserve"> increased by 123.1 percent</w:t>
      </w:r>
      <w:r w:rsidR="5ADE29CA">
        <w:t>,</w:t>
      </w:r>
      <w:r w:rsidR="0B94843D">
        <w:t xml:space="preserve"> and </w:t>
      </w:r>
      <w:r w:rsidR="2592711C">
        <w:t xml:space="preserve">the </w:t>
      </w:r>
      <w:r w:rsidR="0609BCA2">
        <w:t>price</w:t>
      </w:r>
      <w:r w:rsidR="2592711C">
        <w:t xml:space="preserve"> of </w:t>
      </w:r>
      <w:r w:rsidR="511CC054">
        <w:t>admission to movies, theaters, and concerts ha</w:t>
      </w:r>
      <w:r w:rsidR="50B2D3BB">
        <w:t>v</w:t>
      </w:r>
      <w:r w:rsidR="03535992">
        <w:t>e</w:t>
      </w:r>
      <w:r w:rsidR="511CC054">
        <w:t xml:space="preserve"> increased by 105 percent</w:t>
      </w:r>
      <w:r w:rsidR="331FB7DA">
        <w:t xml:space="preserve"> according to the U.S. Bureau of Labor Statistics</w:t>
      </w:r>
      <w:r>
        <w:t>; and</w:t>
      </w:r>
    </w:p>
    <w:p w14:paraId="68425597" w14:textId="137E00DD" w:rsidR="6E2063F3" w:rsidDel="00E64CD2" w:rsidRDefault="6E2063F3" w:rsidP="52F89D0C">
      <w:pPr>
        <w:spacing w:line="480" w:lineRule="auto"/>
        <w:ind w:firstLine="720"/>
      </w:pPr>
      <w:r>
        <w:t>Whereas, The median household income in New York City is $81,228, according to the U.S. Census Bureau</w:t>
      </w:r>
      <w:r w:rsidR="59051E4C">
        <w:t>’s</w:t>
      </w:r>
      <w:r>
        <w:t xml:space="preserve"> 2024 survey; and</w:t>
      </w:r>
    </w:p>
    <w:p w14:paraId="2354EF33" w14:textId="3F63EFDE" w:rsidR="00296CD0" w:rsidRDefault="110AD544" w:rsidP="3366740C">
      <w:pPr>
        <w:spacing w:line="480" w:lineRule="auto"/>
        <w:ind w:firstLine="720"/>
      </w:pPr>
      <w:r>
        <w:t xml:space="preserve">Whereas, </w:t>
      </w:r>
      <w:r w:rsidR="1FE19C3E">
        <w:t>In the 2026 NBA Finals, t</w:t>
      </w:r>
      <w:r w:rsidR="5E329839">
        <w:t>he average ticket cost</w:t>
      </w:r>
      <w:r w:rsidR="4B438E1F">
        <w:t xml:space="preserve"> was</w:t>
      </w:r>
      <w:r w:rsidR="5E329839">
        <w:t xml:space="preserve"> </w:t>
      </w:r>
      <w:r w:rsidR="5D995097">
        <w:t>$</w:t>
      </w:r>
      <w:r w:rsidR="223108F7">
        <w:t>7</w:t>
      </w:r>
      <w:r w:rsidR="5D995097">
        <w:t>,</w:t>
      </w:r>
      <w:r w:rsidR="7FDE8F51">
        <w:t>386</w:t>
      </w:r>
      <w:r w:rsidR="5D995097">
        <w:t xml:space="preserve"> for the New York Knicks’ </w:t>
      </w:r>
      <w:r w:rsidR="46B860C9">
        <w:t xml:space="preserve">home </w:t>
      </w:r>
      <w:r w:rsidR="5D995097">
        <w:t>games at Madison Square Garden</w:t>
      </w:r>
      <w:r w:rsidR="73FD913B">
        <w:t>, according to a Sea</w:t>
      </w:r>
      <w:r w:rsidR="4D03AC75">
        <w:t>t</w:t>
      </w:r>
      <w:r w:rsidR="73FD913B">
        <w:t>Geek spokesperson</w:t>
      </w:r>
      <w:r>
        <w:t>; and</w:t>
      </w:r>
    </w:p>
    <w:p w14:paraId="49C04F07" w14:textId="795BA5CF" w:rsidR="00DE13A1" w:rsidRDefault="3DBE8D17" w:rsidP="65472246">
      <w:pPr>
        <w:spacing w:line="480" w:lineRule="auto"/>
        <w:ind w:firstLine="720"/>
      </w:pPr>
      <w:r>
        <w:t>Whereas, Millions of</w:t>
      </w:r>
      <w:r w:rsidR="0E8032E7">
        <w:t xml:space="preserve"> </w:t>
      </w:r>
      <w:r w:rsidR="2DAEC60E">
        <w:t>decades</w:t>
      </w:r>
      <w:r w:rsidR="0E8032E7">
        <w:t>-long</w:t>
      </w:r>
      <w:r w:rsidR="00064A42">
        <w:t>-</w:t>
      </w:r>
      <w:r w:rsidR="0E8032E7">
        <w:t xml:space="preserve">suffering </w:t>
      </w:r>
      <w:r>
        <w:t>New York Knicks fans were priced out</w:t>
      </w:r>
      <w:r w:rsidR="0421A047">
        <w:t xml:space="preserve"> of</w:t>
      </w:r>
      <w:r w:rsidR="0E8032E7">
        <w:t xml:space="preserve"> seeing their favorite team in the NBA Finals</w:t>
      </w:r>
      <w:r w:rsidR="36B1B546">
        <w:t>, as</w:t>
      </w:r>
      <w:r w:rsidR="0ED5385F">
        <w:t xml:space="preserve"> </w:t>
      </w:r>
      <w:bookmarkStart w:id="0" w:name="_Int_dHaUhgFH"/>
      <w:r w:rsidR="0ED5385F">
        <w:t>the vast majority of</w:t>
      </w:r>
      <w:bookmarkEnd w:id="0"/>
      <w:r w:rsidR="0ED5385F">
        <w:t xml:space="preserve"> the tickets sold were on the free market</w:t>
      </w:r>
      <w:r w:rsidR="0E8032E7">
        <w:t>; and</w:t>
      </w:r>
    </w:p>
    <w:p w14:paraId="11128133" w14:textId="5BB47FC1" w:rsidR="00C86BBD" w:rsidRDefault="110AD544" w:rsidP="3366740C">
      <w:pPr>
        <w:spacing w:line="480" w:lineRule="auto"/>
        <w:ind w:firstLine="720"/>
      </w:pPr>
      <w:r>
        <w:t xml:space="preserve">Whereas, </w:t>
      </w:r>
      <w:r w:rsidR="075D4F13">
        <w:t xml:space="preserve">During the group stage of the 2026 FIFA World Cup, the average ticket </w:t>
      </w:r>
      <w:r w:rsidR="692C55D6">
        <w:t>price for the New</w:t>
      </w:r>
      <w:r w:rsidR="16FB5273">
        <w:t xml:space="preserve"> </w:t>
      </w:r>
      <w:r w:rsidR="692C55D6">
        <w:t>York-New Jersey</w:t>
      </w:r>
      <w:r w:rsidR="18FC47F5">
        <w:t xml:space="preserve"> (NYNJ)</w:t>
      </w:r>
      <w:r w:rsidR="692C55D6">
        <w:t xml:space="preserve"> games w</w:t>
      </w:r>
      <w:r w:rsidR="782FE528">
        <w:t>as</w:t>
      </w:r>
      <w:r w:rsidR="692C55D6">
        <w:t xml:space="preserve"> $2,790, </w:t>
      </w:r>
      <w:r w:rsidR="13A532BC">
        <w:t xml:space="preserve">a 118 percent </w:t>
      </w:r>
      <w:r w:rsidR="2C30AD76">
        <w:t>increase compared</w:t>
      </w:r>
      <w:r w:rsidR="38E19BD0">
        <w:t xml:space="preserve"> to the 16-city average, </w:t>
      </w:r>
      <w:r w:rsidR="1DD5ADA6">
        <w:t>according to the Gothamist</w:t>
      </w:r>
      <w:r>
        <w:t>; and</w:t>
      </w:r>
    </w:p>
    <w:p w14:paraId="54933746" w14:textId="6856BDB4" w:rsidR="00C86BBD" w:rsidRDefault="243B6576" w:rsidP="00897331">
      <w:pPr>
        <w:spacing w:line="480" w:lineRule="auto"/>
        <w:ind w:firstLine="720"/>
      </w:pPr>
      <w:r>
        <w:t xml:space="preserve">Whereas, </w:t>
      </w:r>
      <w:r w:rsidR="5B4AB27A">
        <w:t>For the 2026 FIFA World Cup,</w:t>
      </w:r>
      <w:r w:rsidR="740D864E">
        <w:t xml:space="preserve"> the City of New York, in partnership with the </w:t>
      </w:r>
      <w:r w:rsidR="4BE795A3">
        <w:t>NYNJ</w:t>
      </w:r>
      <w:r w:rsidR="36E6CD20">
        <w:t xml:space="preserve"> </w:t>
      </w:r>
      <w:r w:rsidR="2788E009">
        <w:t>Host Committee</w:t>
      </w:r>
      <w:r w:rsidR="3DA38644">
        <w:t>,</w:t>
      </w:r>
      <w:r w:rsidR="2788E009">
        <w:t xml:space="preserve"> secured 1,000 affordable tickets at $50 per s</w:t>
      </w:r>
      <w:r w:rsidR="3E77C1CE">
        <w:t>eat</w:t>
      </w:r>
      <w:r w:rsidR="77693A31">
        <w:t xml:space="preserve"> for a </w:t>
      </w:r>
      <w:r w:rsidR="55FC43AD">
        <w:t>World Cup ticket lottery</w:t>
      </w:r>
      <w:r w:rsidR="3E77C1CE">
        <w:t>, exclusively for New York City residents</w:t>
      </w:r>
      <w:r>
        <w:t>; and</w:t>
      </w:r>
    </w:p>
    <w:p w14:paraId="0CA6C3BA" w14:textId="7265BA0F" w:rsidR="007D2183" w:rsidRDefault="007D2183" w:rsidP="00897331">
      <w:pPr>
        <w:spacing w:line="480" w:lineRule="auto"/>
        <w:ind w:firstLine="720"/>
      </w:pPr>
      <w:r>
        <w:lastRenderedPageBreak/>
        <w:t xml:space="preserve">Whereas, </w:t>
      </w:r>
      <w:r w:rsidR="002F78BD">
        <w:t>Registration for</w:t>
      </w:r>
      <w:r w:rsidR="00700C0B">
        <w:t xml:space="preserve"> </w:t>
      </w:r>
      <w:r w:rsidR="00BA149E">
        <w:t xml:space="preserve">the </w:t>
      </w:r>
      <w:r w:rsidR="00D35431">
        <w:t>New York City Resident Ticket lottery</w:t>
      </w:r>
      <w:r w:rsidR="002F78BD">
        <w:t xml:space="preserve"> closed within three </w:t>
      </w:r>
      <w:r w:rsidR="007F75C7">
        <w:t>minutes on the first day</w:t>
      </w:r>
      <w:r w:rsidR="5747A9F2">
        <w:t xml:space="preserve"> </w:t>
      </w:r>
      <w:r w:rsidR="00293C31">
        <w:t>and</w:t>
      </w:r>
      <w:r w:rsidR="007F75C7">
        <w:t xml:space="preserve"> </w:t>
      </w:r>
      <w:r w:rsidR="00F3637F">
        <w:t>88 se</w:t>
      </w:r>
      <w:r w:rsidR="004A60B2">
        <w:t>conds on the second da</w:t>
      </w:r>
      <w:r w:rsidR="003E4D5E">
        <w:t>y</w:t>
      </w:r>
      <w:r w:rsidR="004A60B2">
        <w:t xml:space="preserve">, </w:t>
      </w:r>
      <w:r w:rsidR="068C6AFA">
        <w:t xml:space="preserve">showing that New Yorkers have </w:t>
      </w:r>
      <w:r w:rsidR="0ABC6FCC">
        <w:t>a fervent desire</w:t>
      </w:r>
      <w:r w:rsidR="068C6AFA">
        <w:t xml:space="preserve"> for an affordable ticket</w:t>
      </w:r>
      <w:r w:rsidR="003E4D5E">
        <w:t>ing</w:t>
      </w:r>
      <w:r w:rsidR="068C6AFA">
        <w:t xml:space="preserve"> program</w:t>
      </w:r>
      <w:r w:rsidR="003835E8">
        <w:t>; and</w:t>
      </w:r>
    </w:p>
    <w:p w14:paraId="4B473B53" w14:textId="35A44AFB" w:rsidR="00C86BBD" w:rsidRDefault="5BE30A90" w:rsidP="00897331">
      <w:pPr>
        <w:spacing w:line="480" w:lineRule="auto"/>
        <w:ind w:firstLine="720"/>
      </w:pPr>
      <w:r>
        <w:t>Whereas, A handful of professional sport teams and entertainment venues</w:t>
      </w:r>
      <w:r w:rsidR="2E4DBA41">
        <w:t xml:space="preserve"> alread</w:t>
      </w:r>
      <w:r w:rsidR="7367C0D1">
        <w:t>y</w:t>
      </w:r>
      <w:r w:rsidR="182192A5">
        <w:t xml:space="preserve"> offer ticket deals</w:t>
      </w:r>
      <w:r>
        <w:t xml:space="preserve"> </w:t>
      </w:r>
      <w:r w:rsidR="182192A5">
        <w:t>to make their events more affordable; and</w:t>
      </w:r>
      <w:r w:rsidR="3073EE33">
        <w:t xml:space="preserve"> </w:t>
      </w:r>
    </w:p>
    <w:p w14:paraId="0B0C7479" w14:textId="23F756A1" w:rsidR="00C86BBD" w:rsidRDefault="243B6576" w:rsidP="00897331">
      <w:pPr>
        <w:spacing w:line="480" w:lineRule="auto"/>
        <w:ind w:firstLine="720"/>
      </w:pPr>
      <w:r>
        <w:t>Whereas,</w:t>
      </w:r>
      <w:r w:rsidR="182192A5">
        <w:t xml:space="preserve"> For example,</w:t>
      </w:r>
      <w:r>
        <w:t xml:space="preserve"> </w:t>
      </w:r>
      <w:r w:rsidR="182192A5">
        <w:t>t</w:t>
      </w:r>
      <w:r w:rsidR="1A10F011">
        <w:t xml:space="preserve">he New York Yankees offer </w:t>
      </w:r>
      <w:r w:rsidR="083F391D">
        <w:t xml:space="preserve">ticket specials for college students, healthcare workers, </w:t>
      </w:r>
      <w:r w:rsidR="2D967E6C">
        <w:t>seniors, military, and first responders</w:t>
      </w:r>
      <w:r w:rsidR="182192A5">
        <w:t xml:space="preserve">, and </w:t>
      </w:r>
      <w:r w:rsidR="43CAF8FC">
        <w:t>t</w:t>
      </w:r>
      <w:r w:rsidR="182192A5">
        <w:t xml:space="preserve">he Metropolitan Opera House offers ticket specials for college students, military, veterans, and </w:t>
      </w:r>
      <w:r w:rsidR="6BA208EC">
        <w:t>for</w:t>
      </w:r>
      <w:r w:rsidR="182192A5">
        <w:t xml:space="preserve"> visitors who are under</w:t>
      </w:r>
      <w:r w:rsidR="009E4C7C">
        <w:t xml:space="preserve"> the ages of</w:t>
      </w:r>
      <w:r w:rsidR="182192A5">
        <w:t xml:space="preserve"> 30 and 40</w:t>
      </w:r>
      <w:r w:rsidR="664CDB17">
        <w:t>;</w:t>
      </w:r>
      <w:r>
        <w:t xml:space="preserve"> and</w:t>
      </w:r>
    </w:p>
    <w:p w14:paraId="1D683C67" w14:textId="0EDDE720" w:rsidR="00EA3EA7" w:rsidRDefault="09D81C5D" w:rsidP="00897331">
      <w:pPr>
        <w:spacing w:line="480" w:lineRule="auto"/>
        <w:ind w:firstLine="720"/>
      </w:pPr>
      <w:r>
        <w:t xml:space="preserve">Whereas, </w:t>
      </w:r>
      <w:bookmarkStart w:id="1" w:name="_Int_v77rlvyR"/>
      <w:r w:rsidR="0B49B2C9">
        <w:t>More</w:t>
      </w:r>
      <w:bookmarkEnd w:id="1"/>
      <w:r w:rsidR="0B49B2C9">
        <w:t xml:space="preserve"> professional organizations and entertainment venues </w:t>
      </w:r>
      <w:r w:rsidR="3087E63B">
        <w:t xml:space="preserve">should expand </w:t>
      </w:r>
      <w:r w:rsidR="50BF399D">
        <w:t>these initiatives</w:t>
      </w:r>
      <w:r w:rsidR="4871AE11">
        <w:t xml:space="preserve"> by </w:t>
      </w:r>
      <w:r w:rsidR="50BF399D">
        <w:t>establish</w:t>
      </w:r>
      <w:r w:rsidR="036BEF32">
        <w:t>ing</w:t>
      </w:r>
      <w:r w:rsidR="50BF399D">
        <w:t xml:space="preserve"> </w:t>
      </w:r>
      <w:r w:rsidR="16DFE4F6">
        <w:t>their own versions of a fan access program</w:t>
      </w:r>
      <w:r w:rsidR="4B0BCA20">
        <w:t>, which would increase attendance</w:t>
      </w:r>
      <w:r w:rsidR="5C368B0F">
        <w:t xml:space="preserve"> at high-demand events</w:t>
      </w:r>
      <w:r w:rsidR="4B0BCA20">
        <w:t xml:space="preserve"> amongst the average New Yorker</w:t>
      </w:r>
      <w:r w:rsidR="16DFE4F6">
        <w:t>; and</w:t>
      </w:r>
    </w:p>
    <w:p w14:paraId="7CAA722E" w14:textId="6EFEE104" w:rsidR="00D61306" w:rsidRDefault="00D61306" w:rsidP="00897331">
      <w:pPr>
        <w:spacing w:line="480" w:lineRule="auto"/>
        <w:ind w:firstLine="720"/>
      </w:pPr>
      <w:r>
        <w:t>Whereas, A fan access program would allot a limited percentage of tickets at a reduced price to allow more New York City residents, students, veterans, first responders, community organizations, and longtime supporters the ability to attend high-demand events, strengthening the cultural fabric of New York City; and</w:t>
      </w:r>
    </w:p>
    <w:p w14:paraId="21236710" w14:textId="2C47D703" w:rsidR="005C0B90" w:rsidRPr="00D071A8" w:rsidRDefault="005C0B90" w:rsidP="590293CC">
      <w:pPr>
        <w:spacing w:line="480" w:lineRule="auto"/>
        <w:ind w:firstLine="720"/>
      </w:pPr>
      <w:r>
        <w:t xml:space="preserve">Whereas, </w:t>
      </w:r>
      <w:r w:rsidR="002D2B7D">
        <w:t xml:space="preserve">A fan access program would </w:t>
      </w:r>
      <w:r w:rsidR="003D4086">
        <w:t xml:space="preserve">allow members of New York City to watch and enjoy the live </w:t>
      </w:r>
      <w:r w:rsidR="00EF1CA1">
        <w:t>entertainment events that they</w:t>
      </w:r>
      <w:r w:rsidR="6A8FCC8B">
        <w:t xml:space="preserve"> have</w:t>
      </w:r>
      <w:r w:rsidR="00EF1CA1">
        <w:t xml:space="preserve"> built through their decades of support</w:t>
      </w:r>
      <w:r>
        <w:t>; now, therefore, be it</w:t>
      </w:r>
    </w:p>
    <w:p w14:paraId="6635A33B" w14:textId="6FAD2AE4" w:rsidR="005C0B90" w:rsidRPr="00D071A8" w:rsidRDefault="005C0B90" w:rsidP="00897331">
      <w:pPr>
        <w:spacing w:line="480" w:lineRule="auto"/>
        <w:ind w:firstLine="720"/>
      </w:pPr>
      <w:r>
        <w:t xml:space="preserve">Resolved, That the Council of the City of New York </w:t>
      </w:r>
      <w:r w:rsidR="00C41F8A">
        <w:t xml:space="preserve">calls upon </w:t>
      </w:r>
      <w:r w:rsidR="00A669D3" w:rsidRPr="7A87B686">
        <w:rPr>
          <w:rFonts w:eastAsia="Times New Roman"/>
          <w:color w:val="000000" w:themeColor="text1"/>
        </w:rPr>
        <w:t xml:space="preserve">professional sports franchises, major entertainment venues, and ticketing partners </w:t>
      </w:r>
      <w:bookmarkStart w:id="2" w:name="_Int_Ba5Fek88"/>
      <w:r w:rsidR="00A669D3" w:rsidRPr="7A87B686">
        <w:rPr>
          <w:rFonts w:eastAsia="Times New Roman"/>
          <w:color w:val="000000" w:themeColor="text1"/>
        </w:rPr>
        <w:t>operating</w:t>
      </w:r>
      <w:bookmarkEnd w:id="2"/>
      <w:r w:rsidR="00A669D3" w:rsidRPr="7A87B686">
        <w:rPr>
          <w:rFonts w:eastAsia="Times New Roman"/>
          <w:color w:val="000000" w:themeColor="text1"/>
        </w:rPr>
        <w:t xml:space="preserve"> within New York City to voluntarily establish</w:t>
      </w:r>
      <w:r w:rsidR="004854BF">
        <w:rPr>
          <w:rFonts w:eastAsia="Times New Roman"/>
          <w:color w:val="000000" w:themeColor="text1"/>
        </w:rPr>
        <w:t xml:space="preserve"> reduced-price ticket</w:t>
      </w:r>
      <w:r w:rsidR="00C33157">
        <w:rPr>
          <w:rFonts w:eastAsia="Times New Roman"/>
          <w:color w:val="000000" w:themeColor="text1"/>
        </w:rPr>
        <w:t xml:space="preserve"> </w:t>
      </w:r>
      <w:r w:rsidR="00A669D3" w:rsidRPr="7A87B686">
        <w:rPr>
          <w:rFonts w:eastAsia="Times New Roman"/>
          <w:color w:val="000000" w:themeColor="text1"/>
        </w:rPr>
        <w:t>Fan Access Programs for high-demand events</w:t>
      </w:r>
      <w:r w:rsidR="00C33157">
        <w:t xml:space="preserve">, </w:t>
      </w:r>
      <w:r w:rsidR="00F9061A">
        <w:t xml:space="preserve">which would give priority to </w:t>
      </w:r>
      <w:r w:rsidR="005012A7">
        <w:t xml:space="preserve">local </w:t>
      </w:r>
      <w:r w:rsidR="00F9061A">
        <w:t>residents, veterans, students, first responders, and longtime fans</w:t>
      </w:r>
      <w:r w:rsidR="00B6129C">
        <w:t>.</w:t>
      </w:r>
    </w:p>
    <w:p w14:paraId="32C40725" w14:textId="77777777" w:rsidR="005C0B90" w:rsidRPr="001E7795" w:rsidRDefault="005C0B90" w:rsidP="005C0B90">
      <w:pPr>
        <w:rPr>
          <w:sz w:val="20"/>
          <w:szCs w:val="20"/>
        </w:rPr>
      </w:pPr>
    </w:p>
    <w:sdt>
      <w:sdtPr>
        <w:rPr>
          <w:sz w:val="20"/>
          <w:szCs w:val="20"/>
        </w:rPr>
        <w:id w:val="796178288"/>
        <w:placeholder>
          <w:docPart w:val="136A89AF2AC74868BDCC4A99F556358A"/>
        </w:placeholder>
        <w:text/>
      </w:sdtPr>
      <w:sdtContent>
        <w:p w14:paraId="2511069E" w14:textId="2E960EBD" w:rsidR="140BCFFE" w:rsidRDefault="636FD287" w:rsidP="179786A6">
          <w:pPr>
            <w:rPr>
              <w:sz w:val="20"/>
              <w:szCs w:val="20"/>
            </w:rPr>
          </w:pPr>
          <w:r w:rsidRPr="3366740C">
            <w:rPr>
              <w:sz w:val="20"/>
              <w:szCs w:val="20"/>
            </w:rPr>
            <w:t>LSR #24670</w:t>
          </w:r>
        </w:p>
      </w:sdtContent>
    </w:sdt>
    <w:p w14:paraId="1949EDC0" w14:textId="5E1C1A52" w:rsidR="00EE5838" w:rsidRPr="001E7795" w:rsidRDefault="005163B1" w:rsidP="00EE5838">
      <w:pPr>
        <w:jc w:val="left"/>
        <w:rPr>
          <w:sz w:val="20"/>
          <w:szCs w:val="20"/>
        </w:rPr>
      </w:pPr>
      <w:r>
        <w:rPr>
          <w:sz w:val="20"/>
          <w:szCs w:val="20"/>
        </w:rPr>
        <w:t>7/</w:t>
      </w:r>
      <w:r w:rsidR="0085067D">
        <w:rPr>
          <w:sz w:val="20"/>
          <w:szCs w:val="20"/>
        </w:rPr>
        <w:t>14</w:t>
      </w:r>
      <w:r>
        <w:rPr>
          <w:sz w:val="20"/>
          <w:szCs w:val="20"/>
        </w:rPr>
        <w:t>/2026</w:t>
      </w:r>
    </w:p>
    <w:p w14:paraId="69FA8881" w14:textId="516D555A" w:rsidR="005C0B90" w:rsidRPr="001E7795" w:rsidRDefault="00644624" w:rsidP="3366740C">
      <w:pPr>
        <w:rPr>
          <w:sz w:val="20"/>
          <w:szCs w:val="20"/>
        </w:rPr>
      </w:pPr>
      <w:r>
        <w:rPr>
          <w:sz w:val="20"/>
          <w:szCs w:val="20"/>
        </w:rPr>
        <w:t>DF</w:t>
      </w:r>
    </w:p>
    <w:sectPr w:rsidR="005C0B90" w:rsidRPr="001E779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D9039" w14:textId="77777777" w:rsidR="003A101A" w:rsidRDefault="003A101A" w:rsidP="001E7795">
      <w:r>
        <w:separator/>
      </w:r>
    </w:p>
  </w:endnote>
  <w:endnote w:type="continuationSeparator" w:id="0">
    <w:p w14:paraId="0634634A" w14:textId="77777777" w:rsidR="003A101A" w:rsidRDefault="003A101A" w:rsidP="001E7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344135"/>
      <w:showingPlcHdr/>
      <w:docPartObj>
        <w:docPartGallery w:val="Page Numbers (Bottom of Page)"/>
        <w:docPartUnique/>
      </w:docPartObj>
    </w:sdtPr>
    <w:sdtEndPr>
      <w:rPr>
        <w:noProof/>
      </w:rPr>
    </w:sdtEndPr>
    <w:sdtContent>
      <w:p w14:paraId="71521069" w14:textId="052C3093" w:rsidR="001E7795" w:rsidRDefault="3366740C" w:rsidP="3366740C">
        <w:pPr>
          <w:pStyle w:val="Footer"/>
          <w:jc w:val="center"/>
          <w:rPr>
            <w:noProof/>
          </w:rPr>
        </w:pPr>
        <w:r w:rsidRPr="3366740C">
          <w:rPr>
            <w:rStyle w:val="PlaceholderText"/>
          </w:rPr>
          <w:t xml:space="preserve">     </w:t>
        </w:r>
      </w:p>
    </w:sdtContent>
  </w:sdt>
  <w:p w14:paraId="744C7916" w14:textId="77777777" w:rsidR="001E7795" w:rsidRDefault="001E7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732FD" w14:textId="77777777" w:rsidR="003A101A" w:rsidRDefault="003A101A" w:rsidP="001E7795">
      <w:r>
        <w:separator/>
      </w:r>
    </w:p>
  </w:footnote>
  <w:footnote w:type="continuationSeparator" w:id="0">
    <w:p w14:paraId="1F1627B0" w14:textId="77777777" w:rsidR="003A101A" w:rsidRDefault="003A101A" w:rsidP="001E7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366740C" w14:paraId="1ECDDCAD" w14:textId="77777777" w:rsidTr="3366740C">
      <w:trPr>
        <w:trHeight w:val="300"/>
      </w:trPr>
      <w:tc>
        <w:tcPr>
          <w:tcW w:w="3120" w:type="dxa"/>
        </w:tcPr>
        <w:p w14:paraId="620E8B89" w14:textId="78B40C8D" w:rsidR="3366740C" w:rsidRDefault="3366740C" w:rsidP="3366740C">
          <w:pPr>
            <w:pStyle w:val="Header"/>
            <w:ind w:left="-115"/>
            <w:jc w:val="left"/>
          </w:pPr>
        </w:p>
      </w:tc>
      <w:tc>
        <w:tcPr>
          <w:tcW w:w="3120" w:type="dxa"/>
        </w:tcPr>
        <w:p w14:paraId="03C35B01" w14:textId="15CE51E6" w:rsidR="3366740C" w:rsidRDefault="3366740C" w:rsidP="3366740C">
          <w:pPr>
            <w:pStyle w:val="Header"/>
            <w:jc w:val="center"/>
          </w:pPr>
        </w:p>
      </w:tc>
      <w:tc>
        <w:tcPr>
          <w:tcW w:w="3120" w:type="dxa"/>
        </w:tcPr>
        <w:p w14:paraId="1DDCC514" w14:textId="5FADF5FF" w:rsidR="3366740C" w:rsidRDefault="3366740C" w:rsidP="3366740C">
          <w:pPr>
            <w:pStyle w:val="Header"/>
            <w:ind w:right="-115"/>
            <w:jc w:val="right"/>
          </w:pPr>
        </w:p>
      </w:tc>
    </w:tr>
  </w:tbl>
  <w:p w14:paraId="0EE75382" w14:textId="105509E5" w:rsidR="3366740C" w:rsidRDefault="3366740C" w:rsidP="3366740C">
    <w:pPr>
      <w:pStyle w:val="Header"/>
    </w:pPr>
  </w:p>
</w:hdr>
</file>

<file path=word/intelligence2.xml><?xml version="1.0" encoding="utf-8"?>
<int2:intelligence xmlns:int2="http://schemas.microsoft.com/office/intelligence/2020/intelligence" xmlns:oel="http://schemas.microsoft.com/office/2019/extlst">
  <int2:observations>
    <int2:textHash int2:hashCode="291JU+99jj/TLX" int2:id="umrgQ2fd">
      <int2:state int2:value="Rejected" int2:type="spell"/>
    </int2:textHash>
    <int2:bookmark int2:bookmarkName="_Int_dHaUhgFH" int2:invalidationBookmarkName="" int2:hashCode="iO5027ADLA76fV" int2:id="FAVRPVf4">
      <int2:state int2:value="Rejected" int2:type="style"/>
    </int2:bookmark>
    <int2:bookmark int2:bookmarkName="_Int_Ba5Fek88" int2:invalidationBookmarkName="" int2:hashCode="wbBHxv7+jIfiUc" int2:id="JsCKjmYH">
      <int2:state int2:value="Rejected" int2:type="style"/>
    </int2:bookmark>
    <int2:bookmark int2:bookmarkName="_Int_v77rlvyR" int2:invalidationBookmarkName="" int2:hashCode="S6stj+E/pqtX+A" int2:id="tke9WJ8A">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9E4"/>
    <w:rsid w:val="000037E8"/>
    <w:rsid w:val="00003B90"/>
    <w:rsid w:val="00003F2B"/>
    <w:rsid w:val="000169D9"/>
    <w:rsid w:val="00017AB8"/>
    <w:rsid w:val="00021A62"/>
    <w:rsid w:val="00044FF3"/>
    <w:rsid w:val="000452D4"/>
    <w:rsid w:val="000475F8"/>
    <w:rsid w:val="00050C1D"/>
    <w:rsid w:val="00064A42"/>
    <w:rsid w:val="00072998"/>
    <w:rsid w:val="00075A76"/>
    <w:rsid w:val="00082BD4"/>
    <w:rsid w:val="00086AEA"/>
    <w:rsid w:val="000876B7"/>
    <w:rsid w:val="000963ED"/>
    <w:rsid w:val="000A10DA"/>
    <w:rsid w:val="000A376A"/>
    <w:rsid w:val="000A5A88"/>
    <w:rsid w:val="000B0B73"/>
    <w:rsid w:val="000B4E93"/>
    <w:rsid w:val="000C3046"/>
    <w:rsid w:val="000C5E8B"/>
    <w:rsid w:val="000D66F9"/>
    <w:rsid w:val="000E07B0"/>
    <w:rsid w:val="000E4FB7"/>
    <w:rsid w:val="000E72DD"/>
    <w:rsid w:val="000E7F4C"/>
    <w:rsid w:val="000F1E66"/>
    <w:rsid w:val="000F51A9"/>
    <w:rsid w:val="000F60F3"/>
    <w:rsid w:val="00111171"/>
    <w:rsid w:val="001237E3"/>
    <w:rsid w:val="0013010D"/>
    <w:rsid w:val="00133422"/>
    <w:rsid w:val="0013524D"/>
    <w:rsid w:val="00136225"/>
    <w:rsid w:val="00142281"/>
    <w:rsid w:val="0014678C"/>
    <w:rsid w:val="00150CCF"/>
    <w:rsid w:val="001566D2"/>
    <w:rsid w:val="00157B2E"/>
    <w:rsid w:val="00171437"/>
    <w:rsid w:val="0017266A"/>
    <w:rsid w:val="001823D2"/>
    <w:rsid w:val="001906ED"/>
    <w:rsid w:val="00195E6A"/>
    <w:rsid w:val="00196BDC"/>
    <w:rsid w:val="001B1B25"/>
    <w:rsid w:val="001B21EF"/>
    <w:rsid w:val="001B43BB"/>
    <w:rsid w:val="001C40E3"/>
    <w:rsid w:val="001C5CA8"/>
    <w:rsid w:val="001D68F9"/>
    <w:rsid w:val="001E51C2"/>
    <w:rsid w:val="001E569C"/>
    <w:rsid w:val="001E5C32"/>
    <w:rsid w:val="001E7795"/>
    <w:rsid w:val="002105DD"/>
    <w:rsid w:val="00211AA2"/>
    <w:rsid w:val="00221EA9"/>
    <w:rsid w:val="0022502E"/>
    <w:rsid w:val="00234667"/>
    <w:rsid w:val="00252E94"/>
    <w:rsid w:val="0027224C"/>
    <w:rsid w:val="00293C31"/>
    <w:rsid w:val="00296CD0"/>
    <w:rsid w:val="002A56F6"/>
    <w:rsid w:val="002B48C5"/>
    <w:rsid w:val="002C0F94"/>
    <w:rsid w:val="002C29E3"/>
    <w:rsid w:val="002C4234"/>
    <w:rsid w:val="002D0177"/>
    <w:rsid w:val="002D05C0"/>
    <w:rsid w:val="002D2B7D"/>
    <w:rsid w:val="002D6B3C"/>
    <w:rsid w:val="002D6D61"/>
    <w:rsid w:val="002D7272"/>
    <w:rsid w:val="002E29F3"/>
    <w:rsid w:val="002E40AC"/>
    <w:rsid w:val="002E4FDF"/>
    <w:rsid w:val="002F6F60"/>
    <w:rsid w:val="002F78BD"/>
    <w:rsid w:val="0030557A"/>
    <w:rsid w:val="003077D3"/>
    <w:rsid w:val="00321A98"/>
    <w:rsid w:val="00325F30"/>
    <w:rsid w:val="00332004"/>
    <w:rsid w:val="00332B2E"/>
    <w:rsid w:val="00333426"/>
    <w:rsid w:val="00335D44"/>
    <w:rsid w:val="00337A93"/>
    <w:rsid w:val="00340A02"/>
    <w:rsid w:val="003503E2"/>
    <w:rsid w:val="00351C26"/>
    <w:rsid w:val="003557D5"/>
    <w:rsid w:val="00356833"/>
    <w:rsid w:val="00360326"/>
    <w:rsid w:val="003604AC"/>
    <w:rsid w:val="00361E5A"/>
    <w:rsid w:val="003636E4"/>
    <w:rsid w:val="00374BF8"/>
    <w:rsid w:val="00377EF2"/>
    <w:rsid w:val="00380C2D"/>
    <w:rsid w:val="003835E8"/>
    <w:rsid w:val="00383760"/>
    <w:rsid w:val="00384F76"/>
    <w:rsid w:val="003857B6"/>
    <w:rsid w:val="00391173"/>
    <w:rsid w:val="00394D41"/>
    <w:rsid w:val="00395839"/>
    <w:rsid w:val="003969D9"/>
    <w:rsid w:val="003978F9"/>
    <w:rsid w:val="003A101A"/>
    <w:rsid w:val="003A5933"/>
    <w:rsid w:val="003C5BBB"/>
    <w:rsid w:val="003D4086"/>
    <w:rsid w:val="003E3B24"/>
    <w:rsid w:val="003E4D5E"/>
    <w:rsid w:val="003E726A"/>
    <w:rsid w:val="003F1124"/>
    <w:rsid w:val="003F6C8D"/>
    <w:rsid w:val="003F742E"/>
    <w:rsid w:val="00412AA1"/>
    <w:rsid w:val="00415279"/>
    <w:rsid w:val="0042213C"/>
    <w:rsid w:val="00422CDD"/>
    <w:rsid w:val="004249BD"/>
    <w:rsid w:val="00427EAD"/>
    <w:rsid w:val="00427EE1"/>
    <w:rsid w:val="00434197"/>
    <w:rsid w:val="00442940"/>
    <w:rsid w:val="00444B3E"/>
    <w:rsid w:val="004500E1"/>
    <w:rsid w:val="004546DC"/>
    <w:rsid w:val="004567DB"/>
    <w:rsid w:val="00473364"/>
    <w:rsid w:val="004854BF"/>
    <w:rsid w:val="00490367"/>
    <w:rsid w:val="00492E09"/>
    <w:rsid w:val="004A60B2"/>
    <w:rsid w:val="004B136A"/>
    <w:rsid w:val="004B326B"/>
    <w:rsid w:val="004B4571"/>
    <w:rsid w:val="004C0731"/>
    <w:rsid w:val="004C54D8"/>
    <w:rsid w:val="004D1184"/>
    <w:rsid w:val="004D462D"/>
    <w:rsid w:val="004D52F1"/>
    <w:rsid w:val="004D6DB7"/>
    <w:rsid w:val="004E49E4"/>
    <w:rsid w:val="004F16A8"/>
    <w:rsid w:val="005012A7"/>
    <w:rsid w:val="00507923"/>
    <w:rsid w:val="005163B1"/>
    <w:rsid w:val="005171D8"/>
    <w:rsid w:val="00522981"/>
    <w:rsid w:val="00527540"/>
    <w:rsid w:val="00527624"/>
    <w:rsid w:val="00530FE8"/>
    <w:rsid w:val="00557BB5"/>
    <w:rsid w:val="00560D75"/>
    <w:rsid w:val="0056495E"/>
    <w:rsid w:val="00573844"/>
    <w:rsid w:val="00584893"/>
    <w:rsid w:val="00585A8D"/>
    <w:rsid w:val="00596963"/>
    <w:rsid w:val="00597D67"/>
    <w:rsid w:val="005A38BF"/>
    <w:rsid w:val="005C0B90"/>
    <w:rsid w:val="005C733E"/>
    <w:rsid w:val="005D1D54"/>
    <w:rsid w:val="005D4A0D"/>
    <w:rsid w:val="005E2C95"/>
    <w:rsid w:val="005F0CD5"/>
    <w:rsid w:val="005F5171"/>
    <w:rsid w:val="006132A8"/>
    <w:rsid w:val="00615DDC"/>
    <w:rsid w:val="006201AA"/>
    <w:rsid w:val="006207FA"/>
    <w:rsid w:val="0062164A"/>
    <w:rsid w:val="006242FB"/>
    <w:rsid w:val="006267AF"/>
    <w:rsid w:val="00632B0C"/>
    <w:rsid w:val="00644624"/>
    <w:rsid w:val="00650465"/>
    <w:rsid w:val="00653FA0"/>
    <w:rsid w:val="00656765"/>
    <w:rsid w:val="006606DD"/>
    <w:rsid w:val="00663D37"/>
    <w:rsid w:val="006671C1"/>
    <w:rsid w:val="006677B0"/>
    <w:rsid w:val="0067467B"/>
    <w:rsid w:val="00676A3E"/>
    <w:rsid w:val="006871E0"/>
    <w:rsid w:val="00693611"/>
    <w:rsid w:val="006A1781"/>
    <w:rsid w:val="006B1D84"/>
    <w:rsid w:val="006C6DD2"/>
    <w:rsid w:val="006D5A9B"/>
    <w:rsid w:val="006E3ED8"/>
    <w:rsid w:val="006E66FD"/>
    <w:rsid w:val="006F4DF3"/>
    <w:rsid w:val="006F56E3"/>
    <w:rsid w:val="00700C0B"/>
    <w:rsid w:val="00710AFE"/>
    <w:rsid w:val="00711918"/>
    <w:rsid w:val="00714AF4"/>
    <w:rsid w:val="00714F93"/>
    <w:rsid w:val="007173C1"/>
    <w:rsid w:val="0072293F"/>
    <w:rsid w:val="00727864"/>
    <w:rsid w:val="00747A19"/>
    <w:rsid w:val="0075340B"/>
    <w:rsid w:val="007570F1"/>
    <w:rsid w:val="00763E61"/>
    <w:rsid w:val="00766B71"/>
    <w:rsid w:val="00766EDB"/>
    <w:rsid w:val="0076769B"/>
    <w:rsid w:val="007733AF"/>
    <w:rsid w:val="00782BC1"/>
    <w:rsid w:val="00786A96"/>
    <w:rsid w:val="0079067E"/>
    <w:rsid w:val="00790ADE"/>
    <w:rsid w:val="00793EB7"/>
    <w:rsid w:val="00796A16"/>
    <w:rsid w:val="00797449"/>
    <w:rsid w:val="007A0727"/>
    <w:rsid w:val="007A233A"/>
    <w:rsid w:val="007B5A09"/>
    <w:rsid w:val="007B7724"/>
    <w:rsid w:val="007C0786"/>
    <w:rsid w:val="007C375D"/>
    <w:rsid w:val="007D2183"/>
    <w:rsid w:val="007D4523"/>
    <w:rsid w:val="007D5A2B"/>
    <w:rsid w:val="007D7045"/>
    <w:rsid w:val="007E145D"/>
    <w:rsid w:val="007E1C58"/>
    <w:rsid w:val="007F215A"/>
    <w:rsid w:val="007F75C7"/>
    <w:rsid w:val="008001AF"/>
    <w:rsid w:val="00814933"/>
    <w:rsid w:val="0081747E"/>
    <w:rsid w:val="0082080D"/>
    <w:rsid w:val="008236DC"/>
    <w:rsid w:val="00835F7A"/>
    <w:rsid w:val="0083673E"/>
    <w:rsid w:val="00837B70"/>
    <w:rsid w:val="008426A5"/>
    <w:rsid w:val="00843363"/>
    <w:rsid w:val="0084357C"/>
    <w:rsid w:val="0085067D"/>
    <w:rsid w:val="008578F6"/>
    <w:rsid w:val="008610BD"/>
    <w:rsid w:val="00866619"/>
    <w:rsid w:val="00874553"/>
    <w:rsid w:val="0087674C"/>
    <w:rsid w:val="0088280A"/>
    <w:rsid w:val="00883461"/>
    <w:rsid w:val="00893260"/>
    <w:rsid w:val="008941F6"/>
    <w:rsid w:val="0089718A"/>
    <w:rsid w:val="00897331"/>
    <w:rsid w:val="008A0005"/>
    <w:rsid w:val="008A3097"/>
    <w:rsid w:val="008A4E1D"/>
    <w:rsid w:val="008A5C58"/>
    <w:rsid w:val="008C218D"/>
    <w:rsid w:val="008C2C33"/>
    <w:rsid w:val="008C30B7"/>
    <w:rsid w:val="008D338D"/>
    <w:rsid w:val="008D3AD6"/>
    <w:rsid w:val="008D452B"/>
    <w:rsid w:val="008E18CD"/>
    <w:rsid w:val="008E3362"/>
    <w:rsid w:val="008E7798"/>
    <w:rsid w:val="008F5C5D"/>
    <w:rsid w:val="008F6C61"/>
    <w:rsid w:val="008F6FC4"/>
    <w:rsid w:val="0090073B"/>
    <w:rsid w:val="009221C4"/>
    <w:rsid w:val="00922909"/>
    <w:rsid w:val="00930907"/>
    <w:rsid w:val="0093689D"/>
    <w:rsid w:val="00945A66"/>
    <w:rsid w:val="0094B40F"/>
    <w:rsid w:val="009522A8"/>
    <w:rsid w:val="0095571A"/>
    <w:rsid w:val="0095667D"/>
    <w:rsid w:val="009568E6"/>
    <w:rsid w:val="0097048C"/>
    <w:rsid w:val="00970664"/>
    <w:rsid w:val="0097523E"/>
    <w:rsid w:val="009774E8"/>
    <w:rsid w:val="00982B4D"/>
    <w:rsid w:val="00984727"/>
    <w:rsid w:val="009900A7"/>
    <w:rsid w:val="00992A96"/>
    <w:rsid w:val="009A5A83"/>
    <w:rsid w:val="009A6593"/>
    <w:rsid w:val="009B398E"/>
    <w:rsid w:val="009B4E05"/>
    <w:rsid w:val="009B5EFC"/>
    <w:rsid w:val="009B7551"/>
    <w:rsid w:val="009C2198"/>
    <w:rsid w:val="009C3B23"/>
    <w:rsid w:val="009C5640"/>
    <w:rsid w:val="009C63ED"/>
    <w:rsid w:val="009C7AE8"/>
    <w:rsid w:val="009D1B7E"/>
    <w:rsid w:val="009E4C7C"/>
    <w:rsid w:val="009E5B0D"/>
    <w:rsid w:val="009F4980"/>
    <w:rsid w:val="00A05D31"/>
    <w:rsid w:val="00A17125"/>
    <w:rsid w:val="00A20087"/>
    <w:rsid w:val="00A22256"/>
    <w:rsid w:val="00A2334A"/>
    <w:rsid w:val="00A30363"/>
    <w:rsid w:val="00A318A6"/>
    <w:rsid w:val="00A323E3"/>
    <w:rsid w:val="00A3317A"/>
    <w:rsid w:val="00A355DE"/>
    <w:rsid w:val="00A504EE"/>
    <w:rsid w:val="00A55CF2"/>
    <w:rsid w:val="00A56B3D"/>
    <w:rsid w:val="00A669D3"/>
    <w:rsid w:val="00A72374"/>
    <w:rsid w:val="00A75099"/>
    <w:rsid w:val="00A768B0"/>
    <w:rsid w:val="00A80774"/>
    <w:rsid w:val="00A830FA"/>
    <w:rsid w:val="00A84E90"/>
    <w:rsid w:val="00A93E92"/>
    <w:rsid w:val="00AA0C14"/>
    <w:rsid w:val="00AA2C70"/>
    <w:rsid w:val="00AB1C16"/>
    <w:rsid w:val="00AB314E"/>
    <w:rsid w:val="00AC5C86"/>
    <w:rsid w:val="00AC6133"/>
    <w:rsid w:val="00AD05F0"/>
    <w:rsid w:val="00AD076D"/>
    <w:rsid w:val="00AD39CF"/>
    <w:rsid w:val="00AD6FAB"/>
    <w:rsid w:val="00AE3B1A"/>
    <w:rsid w:val="00AE3D00"/>
    <w:rsid w:val="00AE6EBB"/>
    <w:rsid w:val="00AF12F3"/>
    <w:rsid w:val="00B015F7"/>
    <w:rsid w:val="00B068B8"/>
    <w:rsid w:val="00B22E24"/>
    <w:rsid w:val="00B40C68"/>
    <w:rsid w:val="00B41AC4"/>
    <w:rsid w:val="00B54ABB"/>
    <w:rsid w:val="00B6129C"/>
    <w:rsid w:val="00B6382A"/>
    <w:rsid w:val="00B63B7E"/>
    <w:rsid w:val="00B66505"/>
    <w:rsid w:val="00B729C2"/>
    <w:rsid w:val="00B74608"/>
    <w:rsid w:val="00BA149E"/>
    <w:rsid w:val="00BC7396"/>
    <w:rsid w:val="00BD607E"/>
    <w:rsid w:val="00BD639A"/>
    <w:rsid w:val="00BD72D4"/>
    <w:rsid w:val="00BD76A0"/>
    <w:rsid w:val="00BE3685"/>
    <w:rsid w:val="00BE3C8A"/>
    <w:rsid w:val="00BE5B4C"/>
    <w:rsid w:val="00BE6221"/>
    <w:rsid w:val="00BF0CFE"/>
    <w:rsid w:val="00BF1B37"/>
    <w:rsid w:val="00BF2FE1"/>
    <w:rsid w:val="00BF6756"/>
    <w:rsid w:val="00C102D2"/>
    <w:rsid w:val="00C10FC8"/>
    <w:rsid w:val="00C12633"/>
    <w:rsid w:val="00C12DB7"/>
    <w:rsid w:val="00C22497"/>
    <w:rsid w:val="00C23C09"/>
    <w:rsid w:val="00C279F8"/>
    <w:rsid w:val="00C33157"/>
    <w:rsid w:val="00C3687F"/>
    <w:rsid w:val="00C36A0F"/>
    <w:rsid w:val="00C41F8A"/>
    <w:rsid w:val="00C45DB8"/>
    <w:rsid w:val="00C474BD"/>
    <w:rsid w:val="00C47863"/>
    <w:rsid w:val="00C55230"/>
    <w:rsid w:val="00C57FC2"/>
    <w:rsid w:val="00C86BBD"/>
    <w:rsid w:val="00C90AF6"/>
    <w:rsid w:val="00C92F5D"/>
    <w:rsid w:val="00CA0A7F"/>
    <w:rsid w:val="00CB12EF"/>
    <w:rsid w:val="00CC06F4"/>
    <w:rsid w:val="00CC3C62"/>
    <w:rsid w:val="00CD4238"/>
    <w:rsid w:val="00CD548A"/>
    <w:rsid w:val="00CE0509"/>
    <w:rsid w:val="00CE516A"/>
    <w:rsid w:val="00CF2230"/>
    <w:rsid w:val="00CF3086"/>
    <w:rsid w:val="00CF3972"/>
    <w:rsid w:val="00CF3EC1"/>
    <w:rsid w:val="00CF7F97"/>
    <w:rsid w:val="00D00354"/>
    <w:rsid w:val="00D071A8"/>
    <w:rsid w:val="00D12B78"/>
    <w:rsid w:val="00D20E32"/>
    <w:rsid w:val="00D230DE"/>
    <w:rsid w:val="00D2710E"/>
    <w:rsid w:val="00D3174F"/>
    <w:rsid w:val="00D31D6D"/>
    <w:rsid w:val="00D35431"/>
    <w:rsid w:val="00D36EBC"/>
    <w:rsid w:val="00D44427"/>
    <w:rsid w:val="00D47F10"/>
    <w:rsid w:val="00D50372"/>
    <w:rsid w:val="00D61306"/>
    <w:rsid w:val="00D67372"/>
    <w:rsid w:val="00D7092C"/>
    <w:rsid w:val="00D725BB"/>
    <w:rsid w:val="00D73F2D"/>
    <w:rsid w:val="00D80BF7"/>
    <w:rsid w:val="00D95227"/>
    <w:rsid w:val="00D95809"/>
    <w:rsid w:val="00D95EBF"/>
    <w:rsid w:val="00DA3ECC"/>
    <w:rsid w:val="00DB3927"/>
    <w:rsid w:val="00DB6815"/>
    <w:rsid w:val="00DB6DBB"/>
    <w:rsid w:val="00DC0635"/>
    <w:rsid w:val="00DC122C"/>
    <w:rsid w:val="00DC12FD"/>
    <w:rsid w:val="00DD1244"/>
    <w:rsid w:val="00DE050C"/>
    <w:rsid w:val="00DE13A1"/>
    <w:rsid w:val="00DE430C"/>
    <w:rsid w:val="00DF1B55"/>
    <w:rsid w:val="00DF3E16"/>
    <w:rsid w:val="00DF437A"/>
    <w:rsid w:val="00E0160D"/>
    <w:rsid w:val="00E030BB"/>
    <w:rsid w:val="00E114F5"/>
    <w:rsid w:val="00E136A4"/>
    <w:rsid w:val="00E1380C"/>
    <w:rsid w:val="00E14435"/>
    <w:rsid w:val="00E16CE6"/>
    <w:rsid w:val="00E219D9"/>
    <w:rsid w:val="00E23398"/>
    <w:rsid w:val="00E23E81"/>
    <w:rsid w:val="00E2481A"/>
    <w:rsid w:val="00E26515"/>
    <w:rsid w:val="00E334D0"/>
    <w:rsid w:val="00E35BB5"/>
    <w:rsid w:val="00E4717E"/>
    <w:rsid w:val="00E6271B"/>
    <w:rsid w:val="00E64CD2"/>
    <w:rsid w:val="00E66230"/>
    <w:rsid w:val="00E6648F"/>
    <w:rsid w:val="00E90037"/>
    <w:rsid w:val="00E95AFC"/>
    <w:rsid w:val="00E9690F"/>
    <w:rsid w:val="00E96D19"/>
    <w:rsid w:val="00EA1E82"/>
    <w:rsid w:val="00EA2B59"/>
    <w:rsid w:val="00EA3EA7"/>
    <w:rsid w:val="00EA52B4"/>
    <w:rsid w:val="00EB0C7C"/>
    <w:rsid w:val="00EB0D20"/>
    <w:rsid w:val="00EB2FC7"/>
    <w:rsid w:val="00EB40A8"/>
    <w:rsid w:val="00EB40BC"/>
    <w:rsid w:val="00EB79B6"/>
    <w:rsid w:val="00EBEA4C"/>
    <w:rsid w:val="00EC4179"/>
    <w:rsid w:val="00EC5364"/>
    <w:rsid w:val="00EE3197"/>
    <w:rsid w:val="00EE5838"/>
    <w:rsid w:val="00EE5BBE"/>
    <w:rsid w:val="00EE648F"/>
    <w:rsid w:val="00EF1CA1"/>
    <w:rsid w:val="00F01D40"/>
    <w:rsid w:val="00F047BB"/>
    <w:rsid w:val="00F05622"/>
    <w:rsid w:val="00F075B9"/>
    <w:rsid w:val="00F11773"/>
    <w:rsid w:val="00F148AE"/>
    <w:rsid w:val="00F15B33"/>
    <w:rsid w:val="00F23101"/>
    <w:rsid w:val="00F2708E"/>
    <w:rsid w:val="00F32D80"/>
    <w:rsid w:val="00F3637F"/>
    <w:rsid w:val="00F43DDC"/>
    <w:rsid w:val="00F44265"/>
    <w:rsid w:val="00F4689C"/>
    <w:rsid w:val="00F4709E"/>
    <w:rsid w:val="00F56C17"/>
    <w:rsid w:val="00F57AF1"/>
    <w:rsid w:val="00F6036F"/>
    <w:rsid w:val="00F82857"/>
    <w:rsid w:val="00F85176"/>
    <w:rsid w:val="00F8687D"/>
    <w:rsid w:val="00F9061A"/>
    <w:rsid w:val="00F907E1"/>
    <w:rsid w:val="00FA36FF"/>
    <w:rsid w:val="00FA6007"/>
    <w:rsid w:val="00FB4935"/>
    <w:rsid w:val="00FB5F48"/>
    <w:rsid w:val="00FB6D30"/>
    <w:rsid w:val="00FC1C5D"/>
    <w:rsid w:val="00FE17C9"/>
    <w:rsid w:val="00FE27FB"/>
    <w:rsid w:val="00FE3590"/>
    <w:rsid w:val="00FE7230"/>
    <w:rsid w:val="00FF2BE4"/>
    <w:rsid w:val="00FF588A"/>
    <w:rsid w:val="00FF5D9C"/>
    <w:rsid w:val="0255A700"/>
    <w:rsid w:val="031D2DAD"/>
    <w:rsid w:val="03535992"/>
    <w:rsid w:val="036BEF32"/>
    <w:rsid w:val="037DFA26"/>
    <w:rsid w:val="03BA18B5"/>
    <w:rsid w:val="03E54E8D"/>
    <w:rsid w:val="0421A047"/>
    <w:rsid w:val="04CCDFD7"/>
    <w:rsid w:val="0532D940"/>
    <w:rsid w:val="0609BCA2"/>
    <w:rsid w:val="0609D97F"/>
    <w:rsid w:val="064E8B10"/>
    <w:rsid w:val="068C6AFA"/>
    <w:rsid w:val="0692A336"/>
    <w:rsid w:val="070F22E4"/>
    <w:rsid w:val="075D4F13"/>
    <w:rsid w:val="077636C5"/>
    <w:rsid w:val="083F391D"/>
    <w:rsid w:val="08A54071"/>
    <w:rsid w:val="09390B80"/>
    <w:rsid w:val="09A9EFDA"/>
    <w:rsid w:val="09D81C5D"/>
    <w:rsid w:val="0A4FEB77"/>
    <w:rsid w:val="0A6ABCDE"/>
    <w:rsid w:val="0ABC6FCC"/>
    <w:rsid w:val="0ADEDCC0"/>
    <w:rsid w:val="0B0E5E1D"/>
    <w:rsid w:val="0B49B2C9"/>
    <w:rsid w:val="0B94843D"/>
    <w:rsid w:val="0BC6F6E2"/>
    <w:rsid w:val="0C41B0FC"/>
    <w:rsid w:val="0C5F8A51"/>
    <w:rsid w:val="0D5C9FE6"/>
    <w:rsid w:val="0D7A7491"/>
    <w:rsid w:val="0DB3E726"/>
    <w:rsid w:val="0E8032E7"/>
    <w:rsid w:val="0EB0A8DD"/>
    <w:rsid w:val="0ED5385F"/>
    <w:rsid w:val="0F4A3525"/>
    <w:rsid w:val="0F4BCE2F"/>
    <w:rsid w:val="0F5DAF50"/>
    <w:rsid w:val="0F6321F8"/>
    <w:rsid w:val="0F7DCF35"/>
    <w:rsid w:val="10A0F2B6"/>
    <w:rsid w:val="11062848"/>
    <w:rsid w:val="110AD544"/>
    <w:rsid w:val="117D1537"/>
    <w:rsid w:val="11B79946"/>
    <w:rsid w:val="11B7C1B5"/>
    <w:rsid w:val="11C5BED7"/>
    <w:rsid w:val="1220B580"/>
    <w:rsid w:val="12BD7201"/>
    <w:rsid w:val="13A532BC"/>
    <w:rsid w:val="13EDCF72"/>
    <w:rsid w:val="140BCFFE"/>
    <w:rsid w:val="147F2AE5"/>
    <w:rsid w:val="148D059F"/>
    <w:rsid w:val="15509442"/>
    <w:rsid w:val="157BA0A6"/>
    <w:rsid w:val="158380F7"/>
    <w:rsid w:val="158CCCC9"/>
    <w:rsid w:val="1696C787"/>
    <w:rsid w:val="16A1AF17"/>
    <w:rsid w:val="16BEBDDD"/>
    <w:rsid w:val="16DFE4F6"/>
    <w:rsid w:val="16FB5273"/>
    <w:rsid w:val="17723CA3"/>
    <w:rsid w:val="179786A6"/>
    <w:rsid w:val="182192A5"/>
    <w:rsid w:val="18A4EE7E"/>
    <w:rsid w:val="18FC47F5"/>
    <w:rsid w:val="195652CA"/>
    <w:rsid w:val="1961A089"/>
    <w:rsid w:val="19A87E08"/>
    <w:rsid w:val="19F40EF2"/>
    <w:rsid w:val="19FE134E"/>
    <w:rsid w:val="1A10F011"/>
    <w:rsid w:val="1B159613"/>
    <w:rsid w:val="1BEA6ADD"/>
    <w:rsid w:val="1C256632"/>
    <w:rsid w:val="1D413BA9"/>
    <w:rsid w:val="1DA1BF43"/>
    <w:rsid w:val="1DD5ADA6"/>
    <w:rsid w:val="1DE9D31B"/>
    <w:rsid w:val="1E985F46"/>
    <w:rsid w:val="1E98CCFC"/>
    <w:rsid w:val="1EA83F0B"/>
    <w:rsid w:val="1EFA319C"/>
    <w:rsid w:val="1F3B337B"/>
    <w:rsid w:val="1F41CE2B"/>
    <w:rsid w:val="1FDD9785"/>
    <w:rsid w:val="1FE19C3E"/>
    <w:rsid w:val="2037525A"/>
    <w:rsid w:val="20568D60"/>
    <w:rsid w:val="2079A9F1"/>
    <w:rsid w:val="219F703F"/>
    <w:rsid w:val="21A0843F"/>
    <w:rsid w:val="223108F7"/>
    <w:rsid w:val="225B2085"/>
    <w:rsid w:val="226267B7"/>
    <w:rsid w:val="229C047D"/>
    <w:rsid w:val="23B84DAF"/>
    <w:rsid w:val="243B6576"/>
    <w:rsid w:val="24AF4B96"/>
    <w:rsid w:val="251CF25B"/>
    <w:rsid w:val="251ED9BB"/>
    <w:rsid w:val="255697F5"/>
    <w:rsid w:val="2592711C"/>
    <w:rsid w:val="25FE93FD"/>
    <w:rsid w:val="262B83CE"/>
    <w:rsid w:val="26B56F84"/>
    <w:rsid w:val="26D209CF"/>
    <w:rsid w:val="277C58C0"/>
    <w:rsid w:val="2788E009"/>
    <w:rsid w:val="27F10498"/>
    <w:rsid w:val="29071D39"/>
    <w:rsid w:val="298FF14D"/>
    <w:rsid w:val="29CB1C65"/>
    <w:rsid w:val="29F800F9"/>
    <w:rsid w:val="2A4DDF32"/>
    <w:rsid w:val="2B03DC3F"/>
    <w:rsid w:val="2B0E86A9"/>
    <w:rsid w:val="2BD6DFD1"/>
    <w:rsid w:val="2C30AD76"/>
    <w:rsid w:val="2C3620E7"/>
    <w:rsid w:val="2CD320C7"/>
    <w:rsid w:val="2CE5E83B"/>
    <w:rsid w:val="2CF7C51D"/>
    <w:rsid w:val="2D178C9D"/>
    <w:rsid w:val="2D2E4E90"/>
    <w:rsid w:val="2D967E6C"/>
    <w:rsid w:val="2DAEC60E"/>
    <w:rsid w:val="2E4DBA41"/>
    <w:rsid w:val="2F289E12"/>
    <w:rsid w:val="30653031"/>
    <w:rsid w:val="3073EE33"/>
    <w:rsid w:val="3087E63B"/>
    <w:rsid w:val="30EA51A8"/>
    <w:rsid w:val="327800C5"/>
    <w:rsid w:val="32F13C73"/>
    <w:rsid w:val="331FB7DA"/>
    <w:rsid w:val="3366740C"/>
    <w:rsid w:val="33BB20E1"/>
    <w:rsid w:val="340CAE72"/>
    <w:rsid w:val="356426A7"/>
    <w:rsid w:val="35DC2CFE"/>
    <w:rsid w:val="36B1B546"/>
    <w:rsid w:val="36E6CD20"/>
    <w:rsid w:val="3737F65F"/>
    <w:rsid w:val="37757566"/>
    <w:rsid w:val="385E094A"/>
    <w:rsid w:val="386493F6"/>
    <w:rsid w:val="38A26D29"/>
    <w:rsid w:val="38C7EB13"/>
    <w:rsid w:val="38E19BD0"/>
    <w:rsid w:val="390CD346"/>
    <w:rsid w:val="3924ED04"/>
    <w:rsid w:val="3A151A38"/>
    <w:rsid w:val="3A261AB6"/>
    <w:rsid w:val="3B2F4384"/>
    <w:rsid w:val="3BB05E57"/>
    <w:rsid w:val="3BF8622F"/>
    <w:rsid w:val="3C43C416"/>
    <w:rsid w:val="3C7140A1"/>
    <w:rsid w:val="3C9ECD18"/>
    <w:rsid w:val="3CB207BD"/>
    <w:rsid w:val="3CDA3299"/>
    <w:rsid w:val="3DA38644"/>
    <w:rsid w:val="3DBE8D17"/>
    <w:rsid w:val="3E77C1CE"/>
    <w:rsid w:val="3EFE459A"/>
    <w:rsid w:val="3F61B73A"/>
    <w:rsid w:val="40015F30"/>
    <w:rsid w:val="400E9C98"/>
    <w:rsid w:val="4031966D"/>
    <w:rsid w:val="405BE510"/>
    <w:rsid w:val="41013BE1"/>
    <w:rsid w:val="415B6260"/>
    <w:rsid w:val="425C027A"/>
    <w:rsid w:val="426AD5EB"/>
    <w:rsid w:val="42AC93EB"/>
    <w:rsid w:val="43CAF8FC"/>
    <w:rsid w:val="43F1139F"/>
    <w:rsid w:val="4472982D"/>
    <w:rsid w:val="44CDA668"/>
    <w:rsid w:val="44FD3492"/>
    <w:rsid w:val="45002235"/>
    <w:rsid w:val="4567C60E"/>
    <w:rsid w:val="46B860C9"/>
    <w:rsid w:val="46D7079E"/>
    <w:rsid w:val="46F235DE"/>
    <w:rsid w:val="473C831D"/>
    <w:rsid w:val="47751317"/>
    <w:rsid w:val="477E8DF7"/>
    <w:rsid w:val="48406F42"/>
    <w:rsid w:val="4871AE11"/>
    <w:rsid w:val="490852A7"/>
    <w:rsid w:val="492587B3"/>
    <w:rsid w:val="492E2173"/>
    <w:rsid w:val="49461F31"/>
    <w:rsid w:val="49511A83"/>
    <w:rsid w:val="496A2A82"/>
    <w:rsid w:val="4A508B2E"/>
    <w:rsid w:val="4A7D8837"/>
    <w:rsid w:val="4B0454E0"/>
    <w:rsid w:val="4B0BCA20"/>
    <w:rsid w:val="4B438E1F"/>
    <w:rsid w:val="4B91EE8C"/>
    <w:rsid w:val="4B92C4F5"/>
    <w:rsid w:val="4BE795A3"/>
    <w:rsid w:val="4C1BA389"/>
    <w:rsid w:val="4C4AF0EC"/>
    <w:rsid w:val="4C58D4DE"/>
    <w:rsid w:val="4C88273C"/>
    <w:rsid w:val="4C9544FF"/>
    <w:rsid w:val="4CAD1964"/>
    <w:rsid w:val="4CE9A962"/>
    <w:rsid w:val="4CF593BF"/>
    <w:rsid w:val="4D03AC75"/>
    <w:rsid w:val="4D228EBD"/>
    <w:rsid w:val="4D36B893"/>
    <w:rsid w:val="4DE46092"/>
    <w:rsid w:val="4DEFFD93"/>
    <w:rsid w:val="4DF1E806"/>
    <w:rsid w:val="4E3BDBCA"/>
    <w:rsid w:val="4F154493"/>
    <w:rsid w:val="4F7B1708"/>
    <w:rsid w:val="50B2D3BB"/>
    <w:rsid w:val="50BF399D"/>
    <w:rsid w:val="50EDBD55"/>
    <w:rsid w:val="511CC054"/>
    <w:rsid w:val="515F1491"/>
    <w:rsid w:val="5170D526"/>
    <w:rsid w:val="51729EBC"/>
    <w:rsid w:val="519D09F6"/>
    <w:rsid w:val="52A13A8E"/>
    <w:rsid w:val="52F89D0C"/>
    <w:rsid w:val="540E9D5D"/>
    <w:rsid w:val="54E55C2F"/>
    <w:rsid w:val="5544C548"/>
    <w:rsid w:val="558822D9"/>
    <w:rsid w:val="55F5BEEC"/>
    <w:rsid w:val="55FC43AD"/>
    <w:rsid w:val="5602F28C"/>
    <w:rsid w:val="56340B26"/>
    <w:rsid w:val="563D54EC"/>
    <w:rsid w:val="5747A9F2"/>
    <w:rsid w:val="58654FB1"/>
    <w:rsid w:val="588A6DBB"/>
    <w:rsid w:val="590293CC"/>
    <w:rsid w:val="59051E4C"/>
    <w:rsid w:val="598F3F4B"/>
    <w:rsid w:val="59C3D89A"/>
    <w:rsid w:val="5ADE29CA"/>
    <w:rsid w:val="5B04063D"/>
    <w:rsid w:val="5B19F9D8"/>
    <w:rsid w:val="5B4AB27A"/>
    <w:rsid w:val="5BE30A90"/>
    <w:rsid w:val="5C368B0F"/>
    <w:rsid w:val="5CFB25B8"/>
    <w:rsid w:val="5D39F1C3"/>
    <w:rsid w:val="5D54EB06"/>
    <w:rsid w:val="5D995097"/>
    <w:rsid w:val="5DAD7774"/>
    <w:rsid w:val="5E0B7D75"/>
    <w:rsid w:val="5E305771"/>
    <w:rsid w:val="5E329839"/>
    <w:rsid w:val="5F7E1087"/>
    <w:rsid w:val="601C6B07"/>
    <w:rsid w:val="605077F1"/>
    <w:rsid w:val="6086D45D"/>
    <w:rsid w:val="60D66CD6"/>
    <w:rsid w:val="60EEEEA6"/>
    <w:rsid w:val="6112FB28"/>
    <w:rsid w:val="615EE025"/>
    <w:rsid w:val="620B860F"/>
    <w:rsid w:val="6230D9AB"/>
    <w:rsid w:val="627D2DED"/>
    <w:rsid w:val="6295EAB5"/>
    <w:rsid w:val="62F48036"/>
    <w:rsid w:val="633A9D47"/>
    <w:rsid w:val="636FD287"/>
    <w:rsid w:val="646CC356"/>
    <w:rsid w:val="6483164C"/>
    <w:rsid w:val="64D50C9D"/>
    <w:rsid w:val="64F8E171"/>
    <w:rsid w:val="65231247"/>
    <w:rsid w:val="6529D56A"/>
    <w:rsid w:val="65472246"/>
    <w:rsid w:val="664CDB17"/>
    <w:rsid w:val="67F692F8"/>
    <w:rsid w:val="67FE043C"/>
    <w:rsid w:val="6837F855"/>
    <w:rsid w:val="68648E4A"/>
    <w:rsid w:val="6864DDBB"/>
    <w:rsid w:val="68CA56D3"/>
    <w:rsid w:val="692C55D6"/>
    <w:rsid w:val="699A43BA"/>
    <w:rsid w:val="69F12446"/>
    <w:rsid w:val="6A8FCC8B"/>
    <w:rsid w:val="6ABC3000"/>
    <w:rsid w:val="6AFE86C2"/>
    <w:rsid w:val="6B29F3B1"/>
    <w:rsid w:val="6BA024E2"/>
    <w:rsid w:val="6BA208EC"/>
    <w:rsid w:val="6BADBC5A"/>
    <w:rsid w:val="6C521922"/>
    <w:rsid w:val="6C9ACF78"/>
    <w:rsid w:val="6CD22F3A"/>
    <w:rsid w:val="6D03E82D"/>
    <w:rsid w:val="6D1B0C3B"/>
    <w:rsid w:val="6DBE7252"/>
    <w:rsid w:val="6DDA69F6"/>
    <w:rsid w:val="6DE2F423"/>
    <w:rsid w:val="6E2063F3"/>
    <w:rsid w:val="6EFF7768"/>
    <w:rsid w:val="6F3D1CF7"/>
    <w:rsid w:val="6F4DEED5"/>
    <w:rsid w:val="6F9930BF"/>
    <w:rsid w:val="6FCD04DD"/>
    <w:rsid w:val="703D67A6"/>
    <w:rsid w:val="706C0052"/>
    <w:rsid w:val="70FA7E5F"/>
    <w:rsid w:val="713DFAA0"/>
    <w:rsid w:val="7174DA86"/>
    <w:rsid w:val="719711F4"/>
    <w:rsid w:val="722B64A1"/>
    <w:rsid w:val="72AC6D7D"/>
    <w:rsid w:val="72E31BB5"/>
    <w:rsid w:val="72E7F905"/>
    <w:rsid w:val="730C40B5"/>
    <w:rsid w:val="7359A944"/>
    <w:rsid w:val="7367C0D1"/>
    <w:rsid w:val="73FD913B"/>
    <w:rsid w:val="740D864E"/>
    <w:rsid w:val="74D2D073"/>
    <w:rsid w:val="750D3B6E"/>
    <w:rsid w:val="75708C4E"/>
    <w:rsid w:val="762E348B"/>
    <w:rsid w:val="76446915"/>
    <w:rsid w:val="76922B90"/>
    <w:rsid w:val="77159121"/>
    <w:rsid w:val="77693A31"/>
    <w:rsid w:val="782FE528"/>
    <w:rsid w:val="78484537"/>
    <w:rsid w:val="790954C6"/>
    <w:rsid w:val="79A69D73"/>
    <w:rsid w:val="7A04AED4"/>
    <w:rsid w:val="7A340CC2"/>
    <w:rsid w:val="7A82CE1E"/>
    <w:rsid w:val="7A87B686"/>
    <w:rsid w:val="7A971B62"/>
    <w:rsid w:val="7AC6AD8A"/>
    <w:rsid w:val="7AFF05AC"/>
    <w:rsid w:val="7B548AD0"/>
    <w:rsid w:val="7BBF32B8"/>
    <w:rsid w:val="7BEAF58B"/>
    <w:rsid w:val="7D1169C2"/>
    <w:rsid w:val="7D37B8D8"/>
    <w:rsid w:val="7D9100D8"/>
    <w:rsid w:val="7DB78392"/>
    <w:rsid w:val="7DC8D57F"/>
    <w:rsid w:val="7EEE92AB"/>
    <w:rsid w:val="7FDE8F51"/>
    <w:rsid w:val="7FE1C97E"/>
    <w:rsid w:val="7FE621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186D3"/>
  <w15:chartTrackingRefBased/>
  <w15:docId w15:val="{988D337B-D91B-439C-A646-C098592A6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paragraph" w:styleId="Header">
    <w:name w:val="header"/>
    <w:basedOn w:val="Normal"/>
    <w:link w:val="HeaderChar"/>
    <w:uiPriority w:val="99"/>
    <w:unhideWhenUsed/>
    <w:rsid w:val="001E7795"/>
    <w:pPr>
      <w:tabs>
        <w:tab w:val="center" w:pos="4680"/>
        <w:tab w:val="right" w:pos="9360"/>
      </w:tabs>
    </w:pPr>
  </w:style>
  <w:style w:type="character" w:customStyle="1" w:styleId="HeaderChar">
    <w:name w:val="Header Char"/>
    <w:basedOn w:val="DefaultParagraphFont"/>
    <w:link w:val="Header"/>
    <w:uiPriority w:val="99"/>
    <w:rsid w:val="001E7795"/>
    <w:rPr>
      <w:rFonts w:ascii="Times New Roman" w:hAnsi="Times New Roman" w:cs="Times New Roman"/>
      <w:sz w:val="24"/>
      <w:szCs w:val="24"/>
    </w:rPr>
  </w:style>
  <w:style w:type="paragraph" w:styleId="Footer">
    <w:name w:val="footer"/>
    <w:basedOn w:val="Normal"/>
    <w:link w:val="FooterChar"/>
    <w:uiPriority w:val="99"/>
    <w:unhideWhenUsed/>
    <w:rsid w:val="001E7795"/>
    <w:pPr>
      <w:tabs>
        <w:tab w:val="center" w:pos="4680"/>
        <w:tab w:val="right" w:pos="9360"/>
      </w:tabs>
    </w:pPr>
  </w:style>
  <w:style w:type="character" w:customStyle="1" w:styleId="FooterChar">
    <w:name w:val="Footer Char"/>
    <w:basedOn w:val="DefaultParagraphFont"/>
    <w:link w:val="Footer"/>
    <w:uiPriority w:val="99"/>
    <w:rsid w:val="001E7795"/>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D73F2D"/>
    <w:rPr>
      <w:sz w:val="16"/>
      <w:szCs w:val="16"/>
    </w:rPr>
  </w:style>
  <w:style w:type="paragraph" w:styleId="CommentText">
    <w:name w:val="annotation text"/>
    <w:basedOn w:val="Normal"/>
    <w:link w:val="CommentTextChar"/>
    <w:uiPriority w:val="99"/>
    <w:unhideWhenUsed/>
    <w:rsid w:val="00D73F2D"/>
    <w:rPr>
      <w:sz w:val="20"/>
      <w:szCs w:val="20"/>
    </w:rPr>
  </w:style>
  <w:style w:type="character" w:customStyle="1" w:styleId="CommentTextChar">
    <w:name w:val="Comment Text Char"/>
    <w:basedOn w:val="DefaultParagraphFont"/>
    <w:link w:val="CommentText"/>
    <w:uiPriority w:val="99"/>
    <w:rsid w:val="00D73F2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73F2D"/>
    <w:rPr>
      <w:b/>
      <w:bCs/>
    </w:rPr>
  </w:style>
  <w:style w:type="character" w:customStyle="1" w:styleId="CommentSubjectChar">
    <w:name w:val="Comment Subject Char"/>
    <w:basedOn w:val="CommentTextChar"/>
    <w:link w:val="CommentSubject"/>
    <w:uiPriority w:val="99"/>
    <w:semiHidden/>
    <w:rsid w:val="00D73F2D"/>
    <w:rPr>
      <w:rFonts w:ascii="Times New Roman" w:hAnsi="Times New Roman" w:cs="Times New Roman"/>
      <w:b/>
      <w:bCs/>
      <w:sz w:val="20"/>
      <w:szCs w:val="20"/>
    </w:rPr>
  </w:style>
  <w:style w:type="paragraph" w:styleId="Revision">
    <w:name w:val="Revision"/>
    <w:hidden/>
    <w:uiPriority w:val="99"/>
    <w:semiHidden/>
    <w:rsid w:val="00FA6007"/>
    <w:pPr>
      <w:spacing w:after="0" w:line="240" w:lineRule="auto"/>
    </w:pPr>
    <w:rPr>
      <w:rFonts w:ascii="Times New Roman" w:hAnsi="Times New Roman" w:cs="Times New Roman"/>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4a%20-%20Resolution%20Template%20(May%20202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6A89AF2AC74868BDCC4A99F556358A"/>
        <w:category>
          <w:name w:val="General"/>
          <w:gallery w:val="placeholder"/>
        </w:category>
        <w:types>
          <w:type w:val="bbPlcHdr"/>
        </w:types>
        <w:behaviors>
          <w:behavior w:val="content"/>
        </w:behaviors>
        <w:guid w:val="{B9BF245F-6D08-4C78-91BD-DDAF93AA8B1E}"/>
      </w:docPartPr>
      <w:docPartBody>
        <w:p w:rsidR="00D95809" w:rsidRDefault="00D95809">
          <w:pPr>
            <w:pStyle w:val="136A89AF2AC74868BDCC4A99F556358A"/>
          </w:pPr>
          <w:r w:rsidRPr="00C35A8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809"/>
    <w:rsid w:val="000003D0"/>
    <w:rsid w:val="000D1B21"/>
    <w:rsid w:val="000E79AC"/>
    <w:rsid w:val="000F51A9"/>
    <w:rsid w:val="001906ED"/>
    <w:rsid w:val="001F3CD3"/>
    <w:rsid w:val="00255412"/>
    <w:rsid w:val="0027224C"/>
    <w:rsid w:val="002C4234"/>
    <w:rsid w:val="002D067B"/>
    <w:rsid w:val="00515DE3"/>
    <w:rsid w:val="00527540"/>
    <w:rsid w:val="005600BB"/>
    <w:rsid w:val="00596963"/>
    <w:rsid w:val="005C30E8"/>
    <w:rsid w:val="005C733E"/>
    <w:rsid w:val="006857B7"/>
    <w:rsid w:val="006A1781"/>
    <w:rsid w:val="008342F0"/>
    <w:rsid w:val="0095667D"/>
    <w:rsid w:val="009774E8"/>
    <w:rsid w:val="009C3A13"/>
    <w:rsid w:val="009D6521"/>
    <w:rsid w:val="00A146C4"/>
    <w:rsid w:val="00A504EE"/>
    <w:rsid w:val="00AC3F3B"/>
    <w:rsid w:val="00AD076D"/>
    <w:rsid w:val="00B66505"/>
    <w:rsid w:val="00BA0AB4"/>
    <w:rsid w:val="00BC3B79"/>
    <w:rsid w:val="00BC7396"/>
    <w:rsid w:val="00C12DB7"/>
    <w:rsid w:val="00CD4238"/>
    <w:rsid w:val="00CE516A"/>
    <w:rsid w:val="00D01133"/>
    <w:rsid w:val="00D13270"/>
    <w:rsid w:val="00D95809"/>
    <w:rsid w:val="00DC122C"/>
    <w:rsid w:val="00DF437A"/>
    <w:rsid w:val="00E35BB5"/>
    <w:rsid w:val="00E6648F"/>
    <w:rsid w:val="00EC2E03"/>
    <w:rsid w:val="00F572CE"/>
    <w:rsid w:val="00FA256E"/>
    <w:rsid w:val="00FD0763"/>
    <w:rsid w:val="00FE0D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63"/>
    <w:rPr>
      <w:color w:val="808080"/>
    </w:rPr>
  </w:style>
  <w:style w:type="paragraph" w:customStyle="1" w:styleId="136A89AF2AC74868BDCC4A99F556358A">
    <w:name w:val="136A89AF2AC74868BDCC4A99F55635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5e897b5-e122-4605-ae24-3ca3780fb7d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7D166BC931DD3438F12E87FA5833537" ma:contentTypeVersion="14" ma:contentTypeDescription="Create a new document." ma:contentTypeScope="" ma:versionID="f074c185b7d453ada281b4049fc74a9e">
  <xsd:schema xmlns:xsd="http://www.w3.org/2001/XMLSchema" xmlns:xs="http://www.w3.org/2001/XMLSchema" xmlns:p="http://schemas.microsoft.com/office/2006/metadata/properties" xmlns:ns3="25e897b5-e122-4605-ae24-3ca3780fb7d8" xmlns:ns4="8441b4ba-8554-4fab-90f4-74f8e2346ee1" targetNamespace="http://schemas.microsoft.com/office/2006/metadata/properties" ma:root="true" ma:fieldsID="d78d60b4c08eb3d8e58ec345355b93d3" ns3:_="" ns4:_="">
    <xsd:import namespace="25e897b5-e122-4605-ae24-3ca3780fb7d8"/>
    <xsd:import namespace="8441b4ba-8554-4fab-90f4-74f8e2346ee1"/>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e897b5-e122-4605-ae24-3ca3780fb7d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41b4ba-8554-4fab-90f4-74f8e2346ee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8A88B1-68E1-48D6-80C7-57DD3AF9CBC0}">
  <ds:schemaRefs>
    <ds:schemaRef ds:uri="http://schemas.microsoft.com/sharepoint/v3/contenttype/forms"/>
  </ds:schemaRefs>
</ds:datastoreItem>
</file>

<file path=customXml/itemProps2.xml><?xml version="1.0" encoding="utf-8"?>
<ds:datastoreItem xmlns:ds="http://schemas.openxmlformats.org/officeDocument/2006/customXml" ds:itemID="{7F88910F-9DCD-4610-915F-CC29B021A513}">
  <ds:schemaRefs>
    <ds:schemaRef ds:uri="http://schemas.microsoft.com/office/2006/metadata/properties"/>
    <ds:schemaRef ds:uri="http://schemas.microsoft.com/office/infopath/2007/PartnerControls"/>
    <ds:schemaRef ds:uri="25e897b5-e122-4605-ae24-3ca3780fb7d8"/>
  </ds:schemaRefs>
</ds:datastoreItem>
</file>

<file path=customXml/itemProps3.xml><?xml version="1.0" encoding="utf-8"?>
<ds:datastoreItem xmlns:ds="http://schemas.openxmlformats.org/officeDocument/2006/customXml" ds:itemID="{81588C10-B3BE-4A6E-88A4-88798E7C9CD4}">
  <ds:schemaRefs>
    <ds:schemaRef ds:uri="http://schemas.openxmlformats.org/officeDocument/2006/bibliography"/>
  </ds:schemaRefs>
</ds:datastoreItem>
</file>

<file path=customXml/itemProps4.xml><?xml version="1.0" encoding="utf-8"?>
<ds:datastoreItem xmlns:ds="http://schemas.openxmlformats.org/officeDocument/2006/customXml" ds:itemID="{1AC39936-6587-4B3E-B9C8-906C911E72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e897b5-e122-4605-ae24-3ca3780fb7d8"/>
    <ds:schemaRef ds:uri="8441b4ba-8554-4fab-90f4-74f8e2346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E.4a - Resolution Template (May 2026)</Template>
  <TotalTime>0</TotalTime>
  <Pages>1</Pages>
  <Words>826</Words>
  <Characters>4711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Feliciano, Danny</dc:creator>
  <cp:keywords/>
  <dc:description/>
  <cp:lastModifiedBy>Martin, William</cp:lastModifiedBy>
  <cp:revision>5</cp:revision>
  <dcterms:created xsi:type="dcterms:W3CDTF">2026-07-14T16:53:00Z</dcterms:created>
  <dcterms:modified xsi:type="dcterms:W3CDTF">2026-07-16T20:40:00Z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0x01010077D166BC931DD3438F12E87FA5833537</vt:lpwstr>
  </property>
</Properties>
</file>