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B9A41" w14:textId="3248D10A" w:rsidR="004E1CF2" w:rsidRDefault="004E1CF2" w:rsidP="00E97376">
      <w:pPr>
        <w:ind w:firstLine="0"/>
        <w:jc w:val="center"/>
      </w:pPr>
      <w:r>
        <w:t>Int. No.</w:t>
      </w:r>
      <w:r w:rsidR="00F520BC">
        <w:t xml:space="preserve"> 389</w:t>
      </w:r>
    </w:p>
    <w:p w14:paraId="29295B4C" w14:textId="77777777" w:rsidR="00E97376" w:rsidRDefault="00E97376" w:rsidP="00E97376">
      <w:pPr>
        <w:ind w:firstLine="0"/>
        <w:jc w:val="center"/>
      </w:pPr>
    </w:p>
    <w:p w14:paraId="18165EC2" w14:textId="77777777" w:rsidR="002775DB" w:rsidRDefault="002775DB" w:rsidP="002775DB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Restler, Louis, Brewer, Zhuang, Schulman, Morano, Ariola and Paldino</w:t>
      </w:r>
    </w:p>
    <w:p w14:paraId="2B4E1DB5" w14:textId="77777777" w:rsidR="00796592" w:rsidRDefault="00796592" w:rsidP="007101A2">
      <w:pPr>
        <w:pStyle w:val="BodyText"/>
        <w:spacing w:line="240" w:lineRule="auto"/>
        <w:ind w:firstLine="0"/>
      </w:pPr>
    </w:p>
    <w:p w14:paraId="4DC6FF9E" w14:textId="77777777" w:rsidR="00C42CED" w:rsidRPr="00C42CED" w:rsidRDefault="00C42CED" w:rsidP="00DB1087">
      <w:pPr>
        <w:pStyle w:val="BodyText"/>
        <w:spacing w:line="240" w:lineRule="auto"/>
        <w:ind w:firstLine="0"/>
        <w:rPr>
          <w:vanish/>
        </w:rPr>
      </w:pPr>
      <w:r w:rsidRPr="00C42CED">
        <w:rPr>
          <w:vanish/>
        </w:rPr>
        <w:t>..Title</w:t>
      </w:r>
    </w:p>
    <w:p w14:paraId="24886708" w14:textId="771CAABF" w:rsidR="004E1CF2" w:rsidRDefault="00C42CED" w:rsidP="00DB1087">
      <w:pPr>
        <w:pStyle w:val="BodyText"/>
        <w:spacing w:line="240" w:lineRule="auto"/>
        <w:ind w:firstLine="0"/>
      </w:pPr>
      <w:r>
        <w:t>A Local Law t</w:t>
      </w:r>
      <w:r w:rsidR="003F3323">
        <w:t>o amend the administrative code of the city of New York, i</w:t>
      </w:r>
      <w:r w:rsidR="004E1CF2">
        <w:t>n relation to</w:t>
      </w:r>
      <w:r w:rsidR="007F4087">
        <w:t xml:space="preserve"> </w:t>
      </w:r>
      <w:r w:rsidR="006A7C04">
        <w:t xml:space="preserve">requiring </w:t>
      </w:r>
      <w:r w:rsidR="00397B29">
        <w:t>third-party food delivery services to verify the registration of moped</w:t>
      </w:r>
      <w:r w:rsidR="003F3323">
        <w:t>s</w:t>
      </w:r>
      <w:r w:rsidR="00144211">
        <w:t xml:space="preserve"> used by </w:t>
      </w:r>
      <w:r w:rsidR="00397B29">
        <w:t>food delivery worker</w:t>
      </w:r>
      <w:r w:rsidR="003F3323">
        <w:t>s</w:t>
      </w:r>
    </w:p>
    <w:p w14:paraId="21CF64BD" w14:textId="39E864E0" w:rsidR="00C42CED" w:rsidRPr="00C42CED" w:rsidRDefault="00C42CED" w:rsidP="00DB1087">
      <w:pPr>
        <w:pStyle w:val="BodyText"/>
        <w:spacing w:line="240" w:lineRule="auto"/>
        <w:ind w:firstLine="0"/>
        <w:rPr>
          <w:vanish/>
        </w:rPr>
      </w:pPr>
      <w:r w:rsidRPr="00C42CED">
        <w:rPr>
          <w:vanish/>
        </w:rPr>
        <w:t>..Body</w:t>
      </w:r>
    </w:p>
    <w:p w14:paraId="1FE5556E" w14:textId="77777777" w:rsidR="004E1CF2" w:rsidRDefault="004E1CF2" w:rsidP="00DB1087">
      <w:pPr>
        <w:pStyle w:val="BodyText"/>
        <w:spacing w:line="240" w:lineRule="auto"/>
        <w:ind w:firstLine="0"/>
        <w:rPr>
          <w:u w:val="single"/>
        </w:rPr>
      </w:pPr>
    </w:p>
    <w:p w14:paraId="3C0B274A" w14:textId="77777777" w:rsidR="004E1CF2" w:rsidRDefault="004E1CF2" w:rsidP="00DB1087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12EF22EB" w14:textId="77777777" w:rsidR="004E1CF2" w:rsidRDefault="004E1CF2" w:rsidP="00DB1087">
      <w:pPr>
        <w:jc w:val="both"/>
      </w:pPr>
    </w:p>
    <w:p w14:paraId="7B1B4D76" w14:textId="77777777" w:rsidR="006A691C" w:rsidRDefault="006A691C" w:rsidP="00DB1087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1779BA1" w14:textId="77777777" w:rsidR="00397B29" w:rsidRDefault="007101A2" w:rsidP="00DB1087">
      <w:pPr>
        <w:spacing w:line="480" w:lineRule="auto"/>
        <w:jc w:val="both"/>
      </w:pPr>
      <w:r w:rsidRPr="005F7931">
        <w:t>S</w:t>
      </w:r>
      <w:r w:rsidR="004E1CF2" w:rsidRPr="005F7931">
        <w:t>ection 1.</w:t>
      </w:r>
      <w:r w:rsidR="007E79D5" w:rsidRPr="005F7931">
        <w:t xml:space="preserve"> </w:t>
      </w:r>
      <w:r w:rsidR="00900A84">
        <w:t>Section 20-563 of the administrative code of the city of New York is amended by adding a new definition of “moped” in alphabetical order to read as follows:</w:t>
      </w:r>
    </w:p>
    <w:p w14:paraId="449A61C1" w14:textId="77777777" w:rsidR="00354A28" w:rsidRPr="00DB1087" w:rsidRDefault="00354A28" w:rsidP="00DB1087">
      <w:pPr>
        <w:spacing w:line="480" w:lineRule="auto"/>
        <w:jc w:val="both"/>
        <w:rPr>
          <w:u w:val="single"/>
        </w:rPr>
      </w:pPr>
      <w:r w:rsidRPr="00DB1087">
        <w:rPr>
          <w:u w:val="single"/>
        </w:rPr>
        <w:t>Moped. The term “moped” means any limited use motorcycle</w:t>
      </w:r>
      <w:r w:rsidR="00DB1087" w:rsidRPr="00DB1087">
        <w:rPr>
          <w:u w:val="single"/>
        </w:rPr>
        <w:t xml:space="preserve"> as defined in section 121-b of the vehicle and traffic law. </w:t>
      </w:r>
    </w:p>
    <w:p w14:paraId="71A50306" w14:textId="51CE3CF7" w:rsidR="007F4087" w:rsidRPr="005F7931" w:rsidRDefault="00397B29" w:rsidP="00DB1087">
      <w:pPr>
        <w:spacing w:line="480" w:lineRule="auto"/>
        <w:jc w:val="both"/>
      </w:pPr>
      <w:r>
        <w:t>§ 2</w:t>
      </w:r>
      <w:r w:rsidR="00D439D5">
        <w:t>. Subdivision b of section 20-563.2 of the administrative code of the city of New York is amended by adding a new paragraph 4</w:t>
      </w:r>
      <w:r>
        <w:t xml:space="preserve"> to read as follows:</w:t>
      </w:r>
    </w:p>
    <w:p w14:paraId="6271FC2E" w14:textId="17778259" w:rsidR="00783786" w:rsidRDefault="00D439D5" w:rsidP="00B60506">
      <w:pPr>
        <w:spacing w:line="480" w:lineRule="auto"/>
        <w:jc w:val="both"/>
        <w:rPr>
          <w:u w:val="single"/>
        </w:rPr>
      </w:pPr>
      <w:r>
        <w:rPr>
          <w:u w:val="single"/>
        </w:rPr>
        <w:t>4.</w:t>
      </w:r>
      <w:r w:rsidR="008225D9">
        <w:rPr>
          <w:u w:val="single"/>
        </w:rPr>
        <w:t xml:space="preserve"> </w:t>
      </w:r>
      <w:r>
        <w:rPr>
          <w:u w:val="single"/>
        </w:rPr>
        <w:t>It shall be unlawful for a</w:t>
      </w:r>
      <w:r w:rsidR="00C9680A">
        <w:rPr>
          <w:u w:val="single"/>
        </w:rPr>
        <w:t xml:space="preserve"> t</w:t>
      </w:r>
      <w:r w:rsidR="00354A28" w:rsidRPr="00DB1087">
        <w:rPr>
          <w:u w:val="single"/>
        </w:rPr>
        <w:t>hird-party food delivery service</w:t>
      </w:r>
      <w:r w:rsidR="00C9680A">
        <w:rPr>
          <w:u w:val="single"/>
        </w:rPr>
        <w:t xml:space="preserve"> </w:t>
      </w:r>
      <w:r>
        <w:rPr>
          <w:u w:val="single"/>
        </w:rPr>
        <w:t>to permit any food delivery worker hired, retained, or engaged by such third-party food delivery service to utilize a moped to make a delivery in connection with an online order unless such third-party food delivery service has verified</w:t>
      </w:r>
      <w:r w:rsidR="00354A28" w:rsidRPr="00DB1087">
        <w:rPr>
          <w:u w:val="single"/>
        </w:rPr>
        <w:t xml:space="preserve"> the registration</w:t>
      </w:r>
      <w:r w:rsidR="00721640">
        <w:rPr>
          <w:u w:val="single"/>
        </w:rPr>
        <w:t xml:space="preserve">, </w:t>
      </w:r>
      <w:r w:rsidR="008225D9">
        <w:rPr>
          <w:u w:val="single"/>
        </w:rPr>
        <w:t xml:space="preserve">required </w:t>
      </w:r>
      <w:r w:rsidR="00721640">
        <w:rPr>
          <w:u w:val="single"/>
        </w:rPr>
        <w:t>pursuant to section 2261 of the vehicle and traffic law,</w:t>
      </w:r>
      <w:r w:rsidR="00354A28" w:rsidRPr="00DB1087">
        <w:rPr>
          <w:u w:val="single"/>
        </w:rPr>
        <w:t xml:space="preserve"> of </w:t>
      </w:r>
      <w:r>
        <w:rPr>
          <w:u w:val="single"/>
        </w:rPr>
        <w:t xml:space="preserve">such </w:t>
      </w:r>
      <w:r w:rsidR="00DB1087">
        <w:rPr>
          <w:u w:val="single"/>
        </w:rPr>
        <w:t>moped</w:t>
      </w:r>
      <w:r w:rsidR="00DB1087" w:rsidRPr="00DB1087">
        <w:rPr>
          <w:u w:val="single"/>
        </w:rPr>
        <w:t>.</w:t>
      </w:r>
      <w:r w:rsidR="007541C8">
        <w:rPr>
          <w:u w:val="single"/>
        </w:rPr>
        <w:t xml:space="preserve"> </w:t>
      </w:r>
    </w:p>
    <w:p w14:paraId="5B201A70" w14:textId="77777777" w:rsidR="00783786" w:rsidRPr="00783786" w:rsidRDefault="00783786" w:rsidP="00DB1087">
      <w:pPr>
        <w:spacing w:line="480" w:lineRule="auto"/>
        <w:sectPr w:rsidR="00783786" w:rsidRPr="00783786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 w:rsidRPr="00783786">
        <w:t>§</w:t>
      </w:r>
      <w:r>
        <w:t xml:space="preserve"> 3. This</w:t>
      </w:r>
      <w:r w:rsidRPr="00783786">
        <w:t xml:space="preserve"> local law takes effect 60 days after it becomes law. </w:t>
      </w:r>
    </w:p>
    <w:p w14:paraId="79A32528" w14:textId="77777777" w:rsidR="00B47730" w:rsidRPr="005F7931" w:rsidRDefault="00B47730" w:rsidP="007101A2">
      <w:pPr>
        <w:ind w:firstLine="0"/>
        <w:jc w:val="both"/>
        <w:rPr>
          <w:sz w:val="18"/>
          <w:szCs w:val="18"/>
        </w:rPr>
      </w:pPr>
    </w:p>
    <w:p w14:paraId="02D57402" w14:textId="77777777" w:rsidR="00EB262D" w:rsidRDefault="006A7C04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SS</w:t>
      </w:r>
    </w:p>
    <w:p w14:paraId="51D02999" w14:textId="0A4DCAB9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6A7C04">
        <w:rPr>
          <w:sz w:val="18"/>
          <w:szCs w:val="18"/>
        </w:rPr>
        <w:t>14341</w:t>
      </w:r>
      <w:r w:rsidR="007F5120">
        <w:rPr>
          <w:sz w:val="18"/>
          <w:szCs w:val="18"/>
        </w:rPr>
        <w:t>/</w:t>
      </w:r>
      <w:r w:rsidR="0054755A">
        <w:rPr>
          <w:sz w:val="18"/>
          <w:szCs w:val="18"/>
        </w:rPr>
        <w:t>14842</w:t>
      </w:r>
      <w:r w:rsidR="007F5120">
        <w:rPr>
          <w:sz w:val="18"/>
          <w:szCs w:val="18"/>
        </w:rPr>
        <w:t>/</w:t>
      </w:r>
      <w:r w:rsidR="0054755A">
        <w:rPr>
          <w:sz w:val="18"/>
          <w:szCs w:val="18"/>
        </w:rPr>
        <w:t>15443</w:t>
      </w:r>
    </w:p>
    <w:p w14:paraId="39D8A741" w14:textId="7675FF71" w:rsidR="004E1CF2" w:rsidRDefault="007F5120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Int. #0972-2024</w:t>
      </w:r>
    </w:p>
    <w:p w14:paraId="453F1178" w14:textId="08871967" w:rsidR="007F5120" w:rsidRPr="006850B7" w:rsidRDefault="00427D3E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1/7/2026 12:43 PM</w:t>
      </w:r>
    </w:p>
    <w:p w14:paraId="47953CD5" w14:textId="77777777" w:rsidR="00AE212E" w:rsidRDefault="00AE212E" w:rsidP="007101A2">
      <w:pPr>
        <w:ind w:firstLine="0"/>
        <w:rPr>
          <w:sz w:val="18"/>
          <w:szCs w:val="18"/>
        </w:rPr>
      </w:pPr>
    </w:p>
    <w:p w14:paraId="434B9783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D7A97" w14:textId="77777777" w:rsidR="0062302B" w:rsidRDefault="0062302B">
      <w:r>
        <w:separator/>
      </w:r>
    </w:p>
    <w:p w14:paraId="7264FBAC" w14:textId="77777777" w:rsidR="0062302B" w:rsidRDefault="0062302B"/>
  </w:endnote>
  <w:endnote w:type="continuationSeparator" w:id="0">
    <w:p w14:paraId="5B61C7E4" w14:textId="77777777" w:rsidR="0062302B" w:rsidRDefault="0062302B">
      <w:r>
        <w:continuationSeparator/>
      </w:r>
    </w:p>
    <w:p w14:paraId="513E6DDD" w14:textId="77777777" w:rsidR="0062302B" w:rsidRDefault="006230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25AB82" w14:textId="0313E684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61F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9314036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B1FF08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291BB6F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0E0D49" w14:textId="77777777" w:rsidR="0062302B" w:rsidRDefault="0062302B">
      <w:r>
        <w:separator/>
      </w:r>
    </w:p>
    <w:p w14:paraId="6E206BD4" w14:textId="77777777" w:rsidR="0062302B" w:rsidRDefault="0062302B"/>
  </w:footnote>
  <w:footnote w:type="continuationSeparator" w:id="0">
    <w:p w14:paraId="599CBA70" w14:textId="77777777" w:rsidR="0062302B" w:rsidRDefault="0062302B">
      <w:r>
        <w:continuationSeparator/>
      </w:r>
    </w:p>
    <w:p w14:paraId="6CA94CCD" w14:textId="77777777" w:rsidR="0062302B" w:rsidRDefault="0062302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2228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C04"/>
    <w:rsid w:val="000135A3"/>
    <w:rsid w:val="00035181"/>
    <w:rsid w:val="000502BC"/>
    <w:rsid w:val="00056BB0"/>
    <w:rsid w:val="00064AFB"/>
    <w:rsid w:val="0009173E"/>
    <w:rsid w:val="00094A70"/>
    <w:rsid w:val="000D4A7F"/>
    <w:rsid w:val="000E1C3D"/>
    <w:rsid w:val="001073BD"/>
    <w:rsid w:val="0011294E"/>
    <w:rsid w:val="00115B31"/>
    <w:rsid w:val="00121EFA"/>
    <w:rsid w:val="001277A0"/>
    <w:rsid w:val="00130ADF"/>
    <w:rsid w:val="00144211"/>
    <w:rsid w:val="001509BF"/>
    <w:rsid w:val="00150A27"/>
    <w:rsid w:val="00165627"/>
    <w:rsid w:val="00167107"/>
    <w:rsid w:val="00180BD2"/>
    <w:rsid w:val="00195A80"/>
    <w:rsid w:val="001D4249"/>
    <w:rsid w:val="00205741"/>
    <w:rsid w:val="00207323"/>
    <w:rsid w:val="0021642E"/>
    <w:rsid w:val="0022099D"/>
    <w:rsid w:val="00241F94"/>
    <w:rsid w:val="00245011"/>
    <w:rsid w:val="00270162"/>
    <w:rsid w:val="002775DB"/>
    <w:rsid w:val="00280955"/>
    <w:rsid w:val="00292C42"/>
    <w:rsid w:val="002C4435"/>
    <w:rsid w:val="002D5F4F"/>
    <w:rsid w:val="002F196D"/>
    <w:rsid w:val="002F269C"/>
    <w:rsid w:val="00301E5D"/>
    <w:rsid w:val="0030203C"/>
    <w:rsid w:val="00320D3B"/>
    <w:rsid w:val="00322B16"/>
    <w:rsid w:val="0033027F"/>
    <w:rsid w:val="003447CD"/>
    <w:rsid w:val="00352CA7"/>
    <w:rsid w:val="00354A28"/>
    <w:rsid w:val="003720CF"/>
    <w:rsid w:val="003874A1"/>
    <w:rsid w:val="00387754"/>
    <w:rsid w:val="00395D46"/>
    <w:rsid w:val="00397B29"/>
    <w:rsid w:val="003A245D"/>
    <w:rsid w:val="003A29EF"/>
    <w:rsid w:val="003A75C2"/>
    <w:rsid w:val="003E1B48"/>
    <w:rsid w:val="003F26F9"/>
    <w:rsid w:val="003F3109"/>
    <w:rsid w:val="003F3323"/>
    <w:rsid w:val="003F60A4"/>
    <w:rsid w:val="00427D3E"/>
    <w:rsid w:val="00432688"/>
    <w:rsid w:val="00444642"/>
    <w:rsid w:val="00447A01"/>
    <w:rsid w:val="00457E44"/>
    <w:rsid w:val="004754C7"/>
    <w:rsid w:val="004948B5"/>
    <w:rsid w:val="004B097C"/>
    <w:rsid w:val="004E1CF2"/>
    <w:rsid w:val="004F3343"/>
    <w:rsid w:val="005020E8"/>
    <w:rsid w:val="0051076F"/>
    <w:rsid w:val="005279F5"/>
    <w:rsid w:val="0054755A"/>
    <w:rsid w:val="00550E96"/>
    <w:rsid w:val="00554C35"/>
    <w:rsid w:val="00571B74"/>
    <w:rsid w:val="00586366"/>
    <w:rsid w:val="005A1EBD"/>
    <w:rsid w:val="005B5DE4"/>
    <w:rsid w:val="005C6980"/>
    <w:rsid w:val="005D1611"/>
    <w:rsid w:val="005D4A03"/>
    <w:rsid w:val="005E0C29"/>
    <w:rsid w:val="005E24A6"/>
    <w:rsid w:val="005E655A"/>
    <w:rsid w:val="005E7681"/>
    <w:rsid w:val="005F3AA6"/>
    <w:rsid w:val="005F7931"/>
    <w:rsid w:val="0062302B"/>
    <w:rsid w:val="00630AB3"/>
    <w:rsid w:val="00651BBD"/>
    <w:rsid w:val="006631D6"/>
    <w:rsid w:val="006662DF"/>
    <w:rsid w:val="00681A93"/>
    <w:rsid w:val="006850B7"/>
    <w:rsid w:val="00687344"/>
    <w:rsid w:val="006A1017"/>
    <w:rsid w:val="006A691C"/>
    <w:rsid w:val="006A7C04"/>
    <w:rsid w:val="006B26AF"/>
    <w:rsid w:val="006B590A"/>
    <w:rsid w:val="006B5AB9"/>
    <w:rsid w:val="006D3E3C"/>
    <w:rsid w:val="006D562C"/>
    <w:rsid w:val="006D706D"/>
    <w:rsid w:val="006E7ED3"/>
    <w:rsid w:val="006F5CC7"/>
    <w:rsid w:val="007101A2"/>
    <w:rsid w:val="00710344"/>
    <w:rsid w:val="00720E62"/>
    <w:rsid w:val="00721640"/>
    <w:rsid w:val="007218EB"/>
    <w:rsid w:val="0072551E"/>
    <w:rsid w:val="00727F04"/>
    <w:rsid w:val="0074799C"/>
    <w:rsid w:val="00750030"/>
    <w:rsid w:val="007541C8"/>
    <w:rsid w:val="00756C62"/>
    <w:rsid w:val="0075709B"/>
    <w:rsid w:val="00767CD4"/>
    <w:rsid w:val="00770B9A"/>
    <w:rsid w:val="00781FCC"/>
    <w:rsid w:val="00783786"/>
    <w:rsid w:val="00796592"/>
    <w:rsid w:val="007A1A40"/>
    <w:rsid w:val="007B293E"/>
    <w:rsid w:val="007B6497"/>
    <w:rsid w:val="007C1D9D"/>
    <w:rsid w:val="007C6893"/>
    <w:rsid w:val="007E73C5"/>
    <w:rsid w:val="007E79D5"/>
    <w:rsid w:val="007F4087"/>
    <w:rsid w:val="007F5120"/>
    <w:rsid w:val="00805BE3"/>
    <w:rsid w:val="00806569"/>
    <w:rsid w:val="008167F4"/>
    <w:rsid w:val="008178D2"/>
    <w:rsid w:val="008225D9"/>
    <w:rsid w:val="0083646C"/>
    <w:rsid w:val="0085260B"/>
    <w:rsid w:val="00853E42"/>
    <w:rsid w:val="008711E5"/>
    <w:rsid w:val="00872BFD"/>
    <w:rsid w:val="00880099"/>
    <w:rsid w:val="00890B6B"/>
    <w:rsid w:val="008A55E6"/>
    <w:rsid w:val="008E1721"/>
    <w:rsid w:val="008E28FA"/>
    <w:rsid w:val="008F0B17"/>
    <w:rsid w:val="00900A84"/>
    <w:rsid w:val="00900ACB"/>
    <w:rsid w:val="00925D71"/>
    <w:rsid w:val="0092646D"/>
    <w:rsid w:val="0092691D"/>
    <w:rsid w:val="009522C3"/>
    <w:rsid w:val="00981D85"/>
    <w:rsid w:val="009822E5"/>
    <w:rsid w:val="00990ECE"/>
    <w:rsid w:val="009A361F"/>
    <w:rsid w:val="009F3978"/>
    <w:rsid w:val="00A03635"/>
    <w:rsid w:val="00A10451"/>
    <w:rsid w:val="00A269C2"/>
    <w:rsid w:val="00A4606C"/>
    <w:rsid w:val="00A46ACE"/>
    <w:rsid w:val="00A514CF"/>
    <w:rsid w:val="00A531EC"/>
    <w:rsid w:val="00A6132B"/>
    <w:rsid w:val="00A654D0"/>
    <w:rsid w:val="00AA4702"/>
    <w:rsid w:val="00AD1881"/>
    <w:rsid w:val="00AE212E"/>
    <w:rsid w:val="00AE3E10"/>
    <w:rsid w:val="00AF39A5"/>
    <w:rsid w:val="00AF43E3"/>
    <w:rsid w:val="00AF77A1"/>
    <w:rsid w:val="00B15D83"/>
    <w:rsid w:val="00B1635A"/>
    <w:rsid w:val="00B30100"/>
    <w:rsid w:val="00B47730"/>
    <w:rsid w:val="00B60506"/>
    <w:rsid w:val="00B911DA"/>
    <w:rsid w:val="00BA4408"/>
    <w:rsid w:val="00BA599A"/>
    <w:rsid w:val="00BB6434"/>
    <w:rsid w:val="00BC1806"/>
    <w:rsid w:val="00BD4E49"/>
    <w:rsid w:val="00BF76F0"/>
    <w:rsid w:val="00C31DF2"/>
    <w:rsid w:val="00C42CED"/>
    <w:rsid w:val="00C761F8"/>
    <w:rsid w:val="00C92A35"/>
    <w:rsid w:val="00C93F56"/>
    <w:rsid w:val="00C9680A"/>
    <w:rsid w:val="00C96CEE"/>
    <w:rsid w:val="00CA09E2"/>
    <w:rsid w:val="00CA2899"/>
    <w:rsid w:val="00CA30A1"/>
    <w:rsid w:val="00CA4E31"/>
    <w:rsid w:val="00CA6B5C"/>
    <w:rsid w:val="00CC4ED3"/>
    <w:rsid w:val="00CE602C"/>
    <w:rsid w:val="00CF17D2"/>
    <w:rsid w:val="00D211D8"/>
    <w:rsid w:val="00D30A34"/>
    <w:rsid w:val="00D321F1"/>
    <w:rsid w:val="00D439D5"/>
    <w:rsid w:val="00D52CE9"/>
    <w:rsid w:val="00D94395"/>
    <w:rsid w:val="00D975BE"/>
    <w:rsid w:val="00DA69E9"/>
    <w:rsid w:val="00DB1087"/>
    <w:rsid w:val="00DB6BFB"/>
    <w:rsid w:val="00DC4DD9"/>
    <w:rsid w:val="00DC57C0"/>
    <w:rsid w:val="00DE6E46"/>
    <w:rsid w:val="00DF7976"/>
    <w:rsid w:val="00E0423E"/>
    <w:rsid w:val="00E06550"/>
    <w:rsid w:val="00E13406"/>
    <w:rsid w:val="00E25416"/>
    <w:rsid w:val="00E310B4"/>
    <w:rsid w:val="00E34500"/>
    <w:rsid w:val="00E37C8F"/>
    <w:rsid w:val="00E42EF6"/>
    <w:rsid w:val="00E540CB"/>
    <w:rsid w:val="00E611AD"/>
    <w:rsid w:val="00E611DE"/>
    <w:rsid w:val="00E62734"/>
    <w:rsid w:val="00E84A4E"/>
    <w:rsid w:val="00E96AB4"/>
    <w:rsid w:val="00E97376"/>
    <w:rsid w:val="00EB262D"/>
    <w:rsid w:val="00EB4F54"/>
    <w:rsid w:val="00EB5A95"/>
    <w:rsid w:val="00EC1864"/>
    <w:rsid w:val="00ED266D"/>
    <w:rsid w:val="00ED2846"/>
    <w:rsid w:val="00ED6ADF"/>
    <w:rsid w:val="00EF1E62"/>
    <w:rsid w:val="00F0418B"/>
    <w:rsid w:val="00F23C44"/>
    <w:rsid w:val="00F33321"/>
    <w:rsid w:val="00F34140"/>
    <w:rsid w:val="00F520BC"/>
    <w:rsid w:val="00FA5BBD"/>
    <w:rsid w:val="00FA63F7"/>
    <w:rsid w:val="00FB2FD6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6EB23C"/>
  <w15:docId w15:val="{51F90A17-8402-4916-8214-A9DF147C4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8225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25D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25D9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25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25D9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D439D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2a%20-%20Unconsolidated%20Bill%20Template%20(Apr.%202015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631BF-3365-4193-8F13-A4F2C39E4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E.2a - Unconsolidated Bill Template (Apr. 2015)</Template>
  <TotalTime>4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Swaine, Sarah</dc:creator>
  <cp:lastModifiedBy>Martin, William</cp:lastModifiedBy>
  <cp:revision>24</cp:revision>
  <cp:lastPrinted>2024-06-13T18:50:00Z</cp:lastPrinted>
  <dcterms:created xsi:type="dcterms:W3CDTF">2024-06-13T21:31:00Z</dcterms:created>
  <dcterms:modified xsi:type="dcterms:W3CDTF">2026-08-14T16:21:00Z</dcterms:modified>
</cp:coreProperties>
</file>